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D2FFF6" w14:textId="5F4AC0A5" w:rsidR="004F77F7" w:rsidRDefault="005B25E6" w:rsidP="00A93F8C">
      <w:pPr>
        <w:pStyle w:val="Subtitle"/>
        <w:rPr>
          <w:rStyle w:val="Strong"/>
        </w:rPr>
      </w:pPr>
      <w:proofErr w:type="spellStart"/>
      <w:r>
        <w:rPr>
          <w:rStyle w:val="Strong"/>
        </w:rPr>
        <w:t>EarthCare</w:t>
      </w:r>
      <w:proofErr w:type="spellEnd"/>
      <w:r>
        <w:rPr>
          <w:rStyle w:val="Strong"/>
        </w:rPr>
        <w:t xml:space="preserve"> </w:t>
      </w:r>
      <w:r w:rsidR="00B36A21">
        <w:rPr>
          <w:rStyle w:val="Strong"/>
        </w:rPr>
        <w:t>Unit</w:t>
      </w:r>
    </w:p>
    <w:p w14:paraId="3DB274F5" w14:textId="77777777" w:rsidR="00BC3FB9" w:rsidRPr="00BC3FB9" w:rsidRDefault="00BC3FB9" w:rsidP="00BC3FB9">
      <w:r w:rsidRPr="00A93F8C">
        <w:rPr>
          <w:rStyle w:val="Strong"/>
          <w:noProof/>
          <w:color w:val="008DA8"/>
        </w:rPr>
        <mc:AlternateContent>
          <mc:Choice Requires="wps">
            <w:drawing>
              <wp:anchor distT="0" distB="0" distL="114300" distR="114300" simplePos="0" relativeHeight="251659264" behindDoc="0" locked="0" layoutInCell="1" allowOverlap="1" wp14:anchorId="520082DC" wp14:editId="78A922E9">
                <wp:simplePos x="0" y="0"/>
                <wp:positionH relativeFrom="column">
                  <wp:posOffset>-37465</wp:posOffset>
                </wp:positionH>
                <wp:positionV relativeFrom="paragraph">
                  <wp:posOffset>90805</wp:posOffset>
                </wp:positionV>
                <wp:extent cx="6736080" cy="11430"/>
                <wp:effectExtent l="50800" t="25400" r="71120" b="90170"/>
                <wp:wrapNone/>
                <wp:docPr id="2" name="Straight Connector 2"/>
                <wp:cNvGraphicFramePr/>
                <a:graphic xmlns:a="http://schemas.openxmlformats.org/drawingml/2006/main">
                  <a:graphicData uri="http://schemas.microsoft.com/office/word/2010/wordprocessingShape">
                    <wps:wsp>
                      <wps:cNvCnPr/>
                      <wps:spPr>
                        <a:xfrm>
                          <a:off x="0" y="0"/>
                          <a:ext cx="6736080" cy="1143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2F0C03C2" id="Straight Connector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95pt,7.15pt" to="527.45pt,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" strokecolor="#c0504d [3205]" strokeweight="2pt">
                <v:shadow on="t" color="black" opacity="24903f" origin=",.5" offset="0,.55556mm"/>
              </v:line>
            </w:pict>
          </mc:Fallback>
        </mc:AlternateContent>
      </w:r>
    </w:p>
    <w:p w14:paraId="047F9E18" w14:textId="77777777" w:rsidR="00B36A21" w:rsidRDefault="00B36A21" w:rsidP="00A67004">
      <w:pPr>
        <w:pStyle w:val="Heading1"/>
        <w:spacing w:before="120"/>
      </w:pPr>
      <w:r>
        <w:t>Unit Overview</w:t>
      </w:r>
    </w:p>
    <w:p w14:paraId="26F6967D" w14:textId="77777777" w:rsidR="00B36A21" w:rsidRDefault="00B36A21" w:rsidP="00B36A21">
      <w:r w:rsidRPr="00686DD9">
        <w:rPr>
          <w:b/>
          <w:bCs/>
        </w:rPr>
        <w:t>Unit Focus:</w:t>
      </w:r>
      <w:r w:rsidRPr="00686DD9">
        <w:t xml:space="preserve"> </w:t>
      </w:r>
    </w:p>
    <w:p w14:paraId="4903CA91" w14:textId="77777777" w:rsidR="00D16819" w:rsidRDefault="00D16819" w:rsidP="004239A9">
      <w:pPr>
        <w:pStyle w:val="ListParagraph"/>
        <w:numPr>
          <w:ilvl w:val="0"/>
          <w:numId w:val="17"/>
        </w:numPr>
      </w:pPr>
      <w:r w:rsidRPr="00D16819">
        <w:rPr>
          <w:rStyle w:val="normaltextrun"/>
          <w:color w:val="000000"/>
          <w:shd w:val="clear" w:color="auto" w:fill="FFFFFF"/>
        </w:rPr>
        <w:t>The focus of this unit is to explore ways to care for the Earth and how even a small change can make a difference.</w:t>
      </w:r>
      <w:r w:rsidRPr="00D16819">
        <w:rPr>
          <w:rStyle w:val="eop"/>
          <w:color w:val="000000"/>
          <w:shd w:val="clear" w:color="auto" w:fill="FFFFFF"/>
        </w:rPr>
        <w:t> </w:t>
      </w:r>
    </w:p>
    <w:p w14:paraId="340B35C4" w14:textId="77777777" w:rsidR="00B36A21" w:rsidRPr="00686DD9" w:rsidRDefault="00B36A21" w:rsidP="004C1583"/>
    <w:p w14:paraId="31E248A0" w14:textId="77777777" w:rsidR="00B36A21" w:rsidRDefault="00B36A21" w:rsidP="004C1583">
      <w:r w:rsidRPr="004C1583">
        <w:rPr>
          <w:b/>
          <w:bCs/>
        </w:rPr>
        <w:t xml:space="preserve">Unit Outcomes: </w:t>
      </w:r>
      <w:r>
        <w:t>By the end of the Unit learners will be able to:</w:t>
      </w:r>
    </w:p>
    <w:p w14:paraId="7BEB3E4C" w14:textId="77777777" w:rsidR="00D16819" w:rsidRDefault="00D16819" w:rsidP="004239A9">
      <w:pPr>
        <w:pStyle w:val="paragraph"/>
        <w:numPr>
          <w:ilvl w:val="0"/>
          <w:numId w:val="16"/>
        </w:numPr>
        <w:spacing w:before="0" w:beforeAutospacing="0" w:after="0" w:afterAutospacing="0"/>
        <w:textAlignment w:val="baseline"/>
        <w:rPr>
          <w:rFonts w:ascii="Minion Pro" w:hAnsi="Minion Pro"/>
        </w:rPr>
      </w:pPr>
      <w:r>
        <w:rPr>
          <w:rStyle w:val="normaltextrun"/>
          <w:rFonts w:ascii="Minion Pro" w:hAnsi="Minion Pro"/>
        </w:rPr>
        <w:t>Consider our role in being stewards of the Earth</w:t>
      </w:r>
      <w:r>
        <w:rPr>
          <w:rStyle w:val="eop"/>
          <w:rFonts w:ascii="Minion Pro" w:hAnsi="Minion Pro"/>
        </w:rPr>
        <w:t> </w:t>
      </w:r>
    </w:p>
    <w:p w14:paraId="0AC1F56E" w14:textId="77777777" w:rsidR="00D16819" w:rsidRDefault="00D16819" w:rsidP="004239A9">
      <w:pPr>
        <w:pStyle w:val="paragraph"/>
        <w:numPr>
          <w:ilvl w:val="0"/>
          <w:numId w:val="16"/>
        </w:numPr>
        <w:spacing w:before="0" w:beforeAutospacing="0" w:after="0" w:afterAutospacing="0"/>
        <w:textAlignment w:val="baseline"/>
        <w:rPr>
          <w:rFonts w:ascii="Minion Pro" w:hAnsi="Minion Pro"/>
        </w:rPr>
      </w:pPr>
      <w:r>
        <w:rPr>
          <w:rStyle w:val="normaltextrun"/>
          <w:rFonts w:ascii="Minion Pro" w:hAnsi="Minion Pro"/>
        </w:rPr>
        <w:t>Notice the beauty of the Earth</w:t>
      </w:r>
      <w:r>
        <w:rPr>
          <w:rStyle w:val="eop"/>
          <w:rFonts w:ascii="Minion Pro" w:hAnsi="Minion Pro"/>
        </w:rPr>
        <w:t> </w:t>
      </w:r>
    </w:p>
    <w:p w14:paraId="4DF14544" w14:textId="77777777" w:rsidR="00D16819" w:rsidRDefault="00D16819" w:rsidP="004239A9">
      <w:pPr>
        <w:pStyle w:val="paragraph"/>
        <w:numPr>
          <w:ilvl w:val="0"/>
          <w:numId w:val="16"/>
        </w:numPr>
        <w:spacing w:before="0" w:beforeAutospacing="0" w:after="0" w:afterAutospacing="0"/>
        <w:textAlignment w:val="baseline"/>
        <w:rPr>
          <w:rFonts w:ascii="Minion Pro" w:hAnsi="Minion Pro"/>
        </w:rPr>
      </w:pPr>
      <w:r>
        <w:rPr>
          <w:rStyle w:val="normaltextrun"/>
          <w:rFonts w:ascii="Minion Pro" w:hAnsi="Minion Pro"/>
        </w:rPr>
        <w:t>See value in the diversity of life on Earth</w:t>
      </w:r>
      <w:r>
        <w:rPr>
          <w:rStyle w:val="eop"/>
          <w:rFonts w:ascii="Minion Pro" w:hAnsi="Minion Pro"/>
        </w:rPr>
        <w:t> </w:t>
      </w:r>
    </w:p>
    <w:p w14:paraId="3BFB2668" w14:textId="77777777" w:rsidR="00D16819" w:rsidRPr="00E67647" w:rsidRDefault="00D16819" w:rsidP="004239A9">
      <w:pPr>
        <w:pStyle w:val="paragraph"/>
        <w:numPr>
          <w:ilvl w:val="0"/>
          <w:numId w:val="16"/>
        </w:numPr>
        <w:spacing w:before="0" w:beforeAutospacing="0" w:after="0" w:afterAutospacing="0"/>
        <w:textAlignment w:val="baseline"/>
        <w:rPr>
          <w:rFonts w:ascii="Minion Pro" w:hAnsi="Minion Pro"/>
        </w:rPr>
      </w:pPr>
      <w:r>
        <w:rPr>
          <w:rStyle w:val="normaltextrun"/>
          <w:rFonts w:ascii="Minion Pro" w:hAnsi="Minion Pro"/>
        </w:rPr>
        <w:t>Develop a personal plan to make a difference</w:t>
      </w:r>
    </w:p>
    <w:p w14:paraId="0B6979F5" w14:textId="77777777" w:rsidR="00461838" w:rsidRDefault="00461838" w:rsidP="004C1583">
      <w:pPr>
        <w:rPr>
          <w:b/>
          <w:bCs/>
        </w:rPr>
      </w:pPr>
    </w:p>
    <w:p w14:paraId="5B56B3DF" w14:textId="0720ABBF" w:rsidR="00F835D2" w:rsidRPr="004C1583" w:rsidRDefault="00F835D2" w:rsidP="004C1583">
      <w:pPr>
        <w:rPr>
          <w:b/>
          <w:bCs/>
        </w:rPr>
      </w:pPr>
      <w:r w:rsidRPr="004C1583">
        <w:rPr>
          <w:b/>
          <w:bCs/>
        </w:rPr>
        <w:t>Unit Weekly Themes:</w:t>
      </w:r>
    </w:p>
    <w:p w14:paraId="7C277CAC" w14:textId="39CA7046" w:rsidR="007D4366" w:rsidRPr="00D16819" w:rsidRDefault="00D16819" w:rsidP="00D16819">
      <w:pPr>
        <w:pStyle w:val="ListParagraph"/>
      </w:pPr>
      <w:r w:rsidRPr="00D16819">
        <w:t>Appreciating the Beauty of Mother Earth</w:t>
      </w:r>
    </w:p>
    <w:p w14:paraId="11E6BB16" w14:textId="01309318" w:rsidR="007D4366" w:rsidRDefault="00D16819" w:rsidP="00D16819">
      <w:pPr>
        <w:pStyle w:val="ListParagraph"/>
      </w:pPr>
      <w:r>
        <w:t>All Life is Precious</w:t>
      </w:r>
    </w:p>
    <w:p w14:paraId="1361C29C" w14:textId="41EFDC91" w:rsidR="004C1583" w:rsidRDefault="00D16819" w:rsidP="00D16819">
      <w:pPr>
        <w:pStyle w:val="ListParagraph"/>
      </w:pPr>
      <w:r>
        <w:t>We All Must Do Our Part</w:t>
      </w:r>
    </w:p>
    <w:p w14:paraId="2C6AA216" w14:textId="64561154" w:rsidR="004C1583" w:rsidRPr="007D4366" w:rsidRDefault="00D16819" w:rsidP="00D16819">
      <w:pPr>
        <w:pStyle w:val="ListParagraph"/>
      </w:pPr>
      <w:r>
        <w:t>I Can Make a Difference</w:t>
      </w:r>
    </w:p>
    <w:p w14:paraId="23140B7F" w14:textId="77777777" w:rsidR="00F835D2" w:rsidRPr="007D4366" w:rsidRDefault="00F835D2" w:rsidP="004C1583"/>
    <w:p w14:paraId="27D8F230" w14:textId="77777777" w:rsidR="00461838" w:rsidRPr="004C1583" w:rsidRDefault="00F835D2" w:rsidP="004C1583">
      <w:pPr>
        <w:rPr>
          <w:b/>
          <w:bCs/>
        </w:rPr>
      </w:pPr>
      <w:r w:rsidRPr="004C1583">
        <w:rPr>
          <w:b/>
          <w:bCs/>
        </w:rPr>
        <w:t>Affirmations</w:t>
      </w:r>
    </w:p>
    <w:p w14:paraId="008E9A9B" w14:textId="77777777" w:rsidR="00D16819" w:rsidRPr="00D16819" w:rsidRDefault="00D16819" w:rsidP="004239A9">
      <w:pPr>
        <w:pStyle w:val="ListParagraph"/>
        <w:numPr>
          <w:ilvl w:val="0"/>
          <w:numId w:val="18"/>
        </w:numPr>
        <w:rPr>
          <w:rStyle w:val="eop"/>
        </w:rPr>
      </w:pPr>
      <w:r w:rsidRPr="00D16819">
        <w:rPr>
          <w:rStyle w:val="normaltextrun"/>
          <w:rFonts w:ascii="Minion Pro" w:hAnsi="Minion Pro" w:cs="Segoe UI"/>
        </w:rPr>
        <w:t>I see the sacred Life of God in all that is around me.</w:t>
      </w:r>
      <w:r w:rsidRPr="00D16819">
        <w:rPr>
          <w:rStyle w:val="eop"/>
          <w:rFonts w:ascii="Minion Pro" w:hAnsi="Minion Pro" w:cs="Segoe UI"/>
        </w:rPr>
        <w:t> </w:t>
      </w:r>
    </w:p>
    <w:p w14:paraId="1A7141E6" w14:textId="77777777" w:rsidR="00D16819" w:rsidRPr="00D16819" w:rsidRDefault="00D16819" w:rsidP="004239A9">
      <w:pPr>
        <w:pStyle w:val="ListParagraph"/>
        <w:numPr>
          <w:ilvl w:val="0"/>
          <w:numId w:val="19"/>
        </w:numPr>
        <w:rPr>
          <w:rStyle w:val="eop"/>
        </w:rPr>
      </w:pPr>
      <w:r w:rsidRPr="00D16819">
        <w:rPr>
          <w:rStyle w:val="normaltextrun"/>
          <w:rFonts w:ascii="Minion Pro" w:hAnsi="Minion Pro" w:cs="Segoe UI"/>
        </w:rPr>
        <w:t>Every day, I make choices to take care of the Earth.</w:t>
      </w:r>
      <w:r w:rsidRPr="00D16819">
        <w:rPr>
          <w:rStyle w:val="eop"/>
          <w:rFonts w:ascii="Minion Pro" w:hAnsi="Minion Pro" w:cs="Segoe UI"/>
        </w:rPr>
        <w:t> </w:t>
      </w:r>
    </w:p>
    <w:p w14:paraId="547C1E24" w14:textId="77777777" w:rsidR="00D16819" w:rsidRPr="00D16819" w:rsidRDefault="00D16819" w:rsidP="004239A9">
      <w:pPr>
        <w:pStyle w:val="ListParagraph"/>
        <w:numPr>
          <w:ilvl w:val="0"/>
          <w:numId w:val="19"/>
        </w:numPr>
        <w:rPr>
          <w:rStyle w:val="eop"/>
        </w:rPr>
      </w:pPr>
      <w:r w:rsidRPr="00D16819">
        <w:rPr>
          <w:rStyle w:val="normaltextrun"/>
          <w:rFonts w:ascii="Minion Pro" w:hAnsi="Minion Pro" w:cs="Segoe UI"/>
        </w:rPr>
        <w:t>I love the diversity that I see in everything that is around me.</w:t>
      </w:r>
      <w:r w:rsidRPr="00D16819">
        <w:rPr>
          <w:rStyle w:val="eop"/>
          <w:rFonts w:ascii="Minion Pro" w:hAnsi="Minion Pro" w:cs="Segoe UI"/>
        </w:rPr>
        <w:t> </w:t>
      </w:r>
    </w:p>
    <w:p w14:paraId="42D80EA3" w14:textId="00DDB52D" w:rsidR="00D16819" w:rsidRPr="00D16819" w:rsidRDefault="00D16819" w:rsidP="004239A9">
      <w:pPr>
        <w:pStyle w:val="ListParagraph"/>
        <w:numPr>
          <w:ilvl w:val="0"/>
          <w:numId w:val="19"/>
        </w:numPr>
      </w:pPr>
      <w:r w:rsidRPr="00D16819">
        <w:rPr>
          <w:rStyle w:val="normaltextrun"/>
          <w:rFonts w:ascii="Minion Pro" w:hAnsi="Minion Pro" w:cs="Segoe UI"/>
        </w:rPr>
        <w:t>I listen to the wisdom of the Earth and do my part to take care of it and the life that calls it home.</w:t>
      </w:r>
      <w:r w:rsidRPr="00D16819">
        <w:rPr>
          <w:rStyle w:val="eop"/>
          <w:rFonts w:ascii="Minion Pro" w:hAnsi="Minion Pro" w:cs="Segoe UI"/>
        </w:rPr>
        <w:t> </w:t>
      </w:r>
    </w:p>
    <w:p w14:paraId="015CA619" w14:textId="77777777" w:rsidR="00F835D2" w:rsidRDefault="00F835D2" w:rsidP="004C1583">
      <w:pPr>
        <w:rPr>
          <w:b/>
          <w:bCs/>
          <w:highlight w:val="yellow"/>
        </w:rPr>
      </w:pPr>
    </w:p>
    <w:p w14:paraId="0581FF70" w14:textId="0A6FE2CE" w:rsidR="00F835D2" w:rsidRPr="004C1583" w:rsidRDefault="00F835D2" w:rsidP="004C1583">
      <w:pPr>
        <w:rPr>
          <w:b/>
          <w:bCs/>
        </w:rPr>
      </w:pPr>
      <w:r w:rsidRPr="004C1583">
        <w:rPr>
          <w:b/>
          <w:bCs/>
        </w:rPr>
        <w:t>Bible Quotes</w:t>
      </w:r>
    </w:p>
    <w:p w14:paraId="1783F465" w14:textId="54E39D6E" w:rsidR="00D16819" w:rsidRPr="00D16819" w:rsidRDefault="00D16819" w:rsidP="004239A9">
      <w:pPr>
        <w:pStyle w:val="ListParagraph"/>
        <w:numPr>
          <w:ilvl w:val="0"/>
          <w:numId w:val="15"/>
        </w:numPr>
        <w:rPr>
          <w:rStyle w:val="eop"/>
        </w:rPr>
      </w:pPr>
      <w:r w:rsidRPr="00D16819">
        <w:rPr>
          <w:rStyle w:val="normaltextrun"/>
          <w:rFonts w:ascii="Minion Pro" w:hAnsi="Minion Pro" w:cs="Segoe UI"/>
        </w:rPr>
        <w:t>But ask the beasts, and they will teach you; the birds of the heavens, and they will tell you; or the bushes of the earth, and they will teach you; and the fish of the sea will declare to you. Who among all these does not know that the hand of the Lord has done this? In his hand is the life of every living thing and the breath of all mankind.</w:t>
      </w:r>
      <w:r w:rsidRPr="00D16819">
        <w:rPr>
          <w:rStyle w:val="eop"/>
          <w:rFonts w:ascii="Minion Pro" w:hAnsi="Minion Pro" w:cs="Segoe UI"/>
        </w:rPr>
        <w:t> J</w:t>
      </w:r>
      <w:r w:rsidRPr="00D16819">
        <w:rPr>
          <w:rStyle w:val="eop"/>
          <w:rFonts w:cs="Segoe UI"/>
        </w:rPr>
        <w:t>ob 12:7-10</w:t>
      </w:r>
    </w:p>
    <w:p w14:paraId="3B1B5D9A" w14:textId="77777777" w:rsidR="00D16819" w:rsidRPr="00D16819" w:rsidRDefault="00D16819" w:rsidP="00D16819">
      <w:pPr>
        <w:rPr>
          <w:rStyle w:val="eop"/>
        </w:rPr>
      </w:pPr>
    </w:p>
    <w:p w14:paraId="19B2408F" w14:textId="19BAD7F2" w:rsidR="00D16819" w:rsidRDefault="00D16819" w:rsidP="004239A9">
      <w:pPr>
        <w:pStyle w:val="ListParagraph"/>
        <w:numPr>
          <w:ilvl w:val="0"/>
          <w:numId w:val="15"/>
        </w:numPr>
        <w:rPr>
          <w:rStyle w:val="eop"/>
        </w:rPr>
      </w:pPr>
      <w:r w:rsidRPr="00D16819">
        <w:rPr>
          <w:rStyle w:val="normaltextrun"/>
          <w:rFonts w:ascii="Minion Pro" w:hAnsi="Minion Pro" w:cs="Segoe UI"/>
        </w:rPr>
        <w:t>Moreover, it is required of stewards that they be found trustworthy.</w:t>
      </w:r>
      <w:r w:rsidRPr="00D16819">
        <w:rPr>
          <w:rStyle w:val="eop"/>
          <w:rFonts w:ascii="Minion Pro" w:hAnsi="Minion Pro" w:cs="Segoe UI"/>
        </w:rPr>
        <w:t> 1</w:t>
      </w:r>
      <w:r>
        <w:rPr>
          <w:rStyle w:val="eop"/>
        </w:rPr>
        <w:t xml:space="preserve"> Corinthians 4:2</w:t>
      </w:r>
    </w:p>
    <w:p w14:paraId="2FFB2832" w14:textId="77777777" w:rsidR="00D16819" w:rsidRDefault="00D16819" w:rsidP="00D16819">
      <w:pPr>
        <w:pStyle w:val="ListParagraph"/>
        <w:numPr>
          <w:ilvl w:val="0"/>
          <w:numId w:val="0"/>
        </w:numPr>
        <w:ind w:left="720"/>
        <w:rPr>
          <w:rStyle w:val="eop"/>
        </w:rPr>
      </w:pPr>
    </w:p>
    <w:p w14:paraId="5F33927E" w14:textId="6E6942CC" w:rsidR="00D16819" w:rsidRPr="00D16819" w:rsidRDefault="00D16819" w:rsidP="004239A9">
      <w:pPr>
        <w:pStyle w:val="ListParagraph"/>
        <w:numPr>
          <w:ilvl w:val="0"/>
          <w:numId w:val="15"/>
        </w:numPr>
        <w:rPr>
          <w:rStyle w:val="eop"/>
        </w:rPr>
      </w:pPr>
      <w:r w:rsidRPr="00D16819">
        <w:rPr>
          <w:rStyle w:val="normaltextrun"/>
          <w:rFonts w:ascii="Minion Pro" w:hAnsi="Minion Pro" w:cs="Segoe UI"/>
        </w:rPr>
        <w:t>Then the Lord God took the man and put him into the garden of Eden to cultivate it and keep it.</w:t>
      </w:r>
      <w:r w:rsidRPr="00D16819">
        <w:rPr>
          <w:rStyle w:val="eop"/>
          <w:rFonts w:ascii="Minion Pro" w:hAnsi="Minion Pro" w:cs="Segoe UI"/>
        </w:rPr>
        <w:t> G</w:t>
      </w:r>
      <w:r w:rsidRPr="00D16819">
        <w:rPr>
          <w:rStyle w:val="eop"/>
          <w:rFonts w:ascii="Minion Pro" w:hAnsi="Minion Pro"/>
        </w:rPr>
        <w:t>enesis 2:15</w:t>
      </w:r>
    </w:p>
    <w:p w14:paraId="31DB7491" w14:textId="77777777" w:rsidR="00D16819" w:rsidRPr="00D16819" w:rsidRDefault="00D16819" w:rsidP="00D16819">
      <w:pPr>
        <w:pStyle w:val="ListParagraph"/>
        <w:numPr>
          <w:ilvl w:val="0"/>
          <w:numId w:val="0"/>
        </w:numPr>
        <w:ind w:left="720"/>
        <w:rPr>
          <w:rStyle w:val="eop"/>
        </w:rPr>
      </w:pPr>
    </w:p>
    <w:p w14:paraId="6F90F705" w14:textId="37AF67F2" w:rsidR="00D16819" w:rsidRPr="00D16819" w:rsidRDefault="00D16819" w:rsidP="004239A9">
      <w:pPr>
        <w:pStyle w:val="ListParagraph"/>
        <w:numPr>
          <w:ilvl w:val="0"/>
          <w:numId w:val="15"/>
        </w:numPr>
      </w:pPr>
      <w:r w:rsidRPr="00D16819">
        <w:rPr>
          <w:rStyle w:val="normaltextrun"/>
          <w:rFonts w:ascii="Minion Pro" w:hAnsi="Minion Pro" w:cs="Segoe UI"/>
        </w:rPr>
        <w:t>Then God said, “Behold, I have given you every plant yielding seed that is on the surface of all the earth, and every tree which has fruit yielding seed; it shall be food for you.</w:t>
      </w:r>
      <w:r w:rsidRPr="00D16819">
        <w:rPr>
          <w:rStyle w:val="eop"/>
          <w:rFonts w:ascii="Minion Pro" w:hAnsi="Minion Pro" w:cs="Segoe UI"/>
        </w:rPr>
        <w:t> G</w:t>
      </w:r>
      <w:r w:rsidRPr="00D16819">
        <w:rPr>
          <w:rStyle w:val="eop"/>
          <w:rFonts w:ascii="Minion Pro" w:hAnsi="Minion Pro"/>
        </w:rPr>
        <w:t>enesis 1:29</w:t>
      </w:r>
    </w:p>
    <w:p w14:paraId="70555E21" w14:textId="77777777" w:rsidR="00F835D2" w:rsidRDefault="00F835D2" w:rsidP="004C1583">
      <w:pPr>
        <w:rPr>
          <w:b/>
          <w:bCs/>
        </w:rPr>
      </w:pPr>
    </w:p>
    <w:p w14:paraId="65E78CB6" w14:textId="77777777" w:rsidR="00DE2BE5" w:rsidRPr="004C1583" w:rsidRDefault="00F835D2" w:rsidP="004C1583">
      <w:pPr>
        <w:rPr>
          <w:b/>
          <w:bCs/>
        </w:rPr>
      </w:pPr>
      <w:r w:rsidRPr="004C1583">
        <w:rPr>
          <w:b/>
          <w:bCs/>
        </w:rPr>
        <w:t>Unity/Fillmore Quotes</w:t>
      </w:r>
    </w:p>
    <w:p w14:paraId="6B53A609" w14:textId="6B13E5F1" w:rsidR="00D16819" w:rsidRPr="00D16819" w:rsidRDefault="00D16819" w:rsidP="004239A9">
      <w:pPr>
        <w:pStyle w:val="ListParagraph"/>
        <w:numPr>
          <w:ilvl w:val="0"/>
          <w:numId w:val="21"/>
        </w:numPr>
        <w:rPr>
          <w:rStyle w:val="scxw222013147"/>
        </w:rPr>
      </w:pPr>
      <w:r w:rsidRPr="00D16819">
        <w:rPr>
          <w:rStyle w:val="normaltextrun"/>
          <w:rFonts w:ascii="Minion Pro" w:hAnsi="Minion Pro" w:cs="Segoe UI"/>
          <w:b/>
          <w:bCs/>
        </w:rPr>
        <w:t>Dynamics for Living p292</w:t>
      </w:r>
      <w:r w:rsidRPr="00D16819">
        <w:rPr>
          <w:rStyle w:val="scxw222013147"/>
          <w:rFonts w:ascii="Minion Pro" w:hAnsi="Minion Pro" w:cs="Segoe UI"/>
        </w:rPr>
        <w:t> </w:t>
      </w:r>
      <w:r>
        <w:br/>
      </w:r>
      <w:r w:rsidRPr="00D16819">
        <w:rPr>
          <w:rStyle w:val="normaltextrun"/>
          <w:rFonts w:ascii="Minion Pro" w:hAnsi="Minion Pro" w:cs="Segoe UI"/>
        </w:rPr>
        <w:t xml:space="preserve">Now that men are </w:t>
      </w:r>
      <w:proofErr w:type="gramStart"/>
      <w:r w:rsidRPr="00D16819">
        <w:rPr>
          <w:rStyle w:val="normaltextrun"/>
          <w:rFonts w:ascii="Minion Pro" w:hAnsi="Minion Pro" w:cs="Segoe UI"/>
        </w:rPr>
        <w:t>opening up</w:t>
      </w:r>
      <w:proofErr w:type="gramEnd"/>
      <w:r w:rsidRPr="00D16819">
        <w:rPr>
          <w:rStyle w:val="normaltextrun"/>
          <w:rFonts w:ascii="Minion Pro" w:hAnsi="Minion Pro" w:cs="Segoe UI"/>
        </w:rPr>
        <w:t xml:space="preserve"> the hidden resources of nature, in earth and in air, possibilities of achievement are dawning on them, and they see that human endeavor will yet make the earth a paradise.</w:t>
      </w:r>
      <w:r w:rsidRPr="00D16819">
        <w:rPr>
          <w:rStyle w:val="scxw222013147"/>
          <w:rFonts w:ascii="Minion Pro" w:hAnsi="Minion Pro" w:cs="Segoe UI"/>
        </w:rPr>
        <w:t> </w:t>
      </w:r>
    </w:p>
    <w:p w14:paraId="75694203" w14:textId="7C9D091C" w:rsidR="00D16819" w:rsidRDefault="00D16819" w:rsidP="00D16819">
      <w:pPr>
        <w:rPr>
          <w:rStyle w:val="scxw222013147"/>
        </w:rPr>
      </w:pPr>
    </w:p>
    <w:p w14:paraId="2F73605F" w14:textId="77777777" w:rsidR="00D16819" w:rsidRPr="00D16819" w:rsidRDefault="00D16819" w:rsidP="00D16819">
      <w:pPr>
        <w:rPr>
          <w:rStyle w:val="scxw222013147"/>
        </w:rPr>
      </w:pPr>
    </w:p>
    <w:p w14:paraId="169C28AC" w14:textId="7844F73F" w:rsidR="00D16819" w:rsidRPr="00D16819" w:rsidRDefault="00D16819" w:rsidP="004239A9">
      <w:pPr>
        <w:pStyle w:val="ListParagraph"/>
        <w:numPr>
          <w:ilvl w:val="0"/>
          <w:numId w:val="21"/>
        </w:numPr>
        <w:rPr>
          <w:rStyle w:val="scxw222013147"/>
        </w:rPr>
      </w:pPr>
      <w:r w:rsidRPr="00D16819">
        <w:rPr>
          <w:rStyle w:val="normaltextrun"/>
          <w:rFonts w:ascii="Minion Pro" w:hAnsi="Minion Pro" w:cs="Segoe UI"/>
          <w:b/>
          <w:bCs/>
        </w:rPr>
        <w:lastRenderedPageBreak/>
        <w:t>Unity Statement of Faith #28</w:t>
      </w:r>
      <w:r w:rsidRPr="00D16819">
        <w:rPr>
          <w:rStyle w:val="scxw222013147"/>
          <w:rFonts w:ascii="Minion Pro" w:hAnsi="Minion Pro" w:cs="Segoe UI"/>
        </w:rPr>
        <w:t> </w:t>
      </w:r>
      <w:r w:rsidRPr="00D16819">
        <w:rPr>
          <w:rFonts w:ascii="Minion Pro" w:hAnsi="Minion Pro" w:cs="Segoe UI"/>
        </w:rPr>
        <w:br/>
      </w:r>
      <w:r w:rsidRPr="00D16819">
        <w:rPr>
          <w:rStyle w:val="normaltextrun"/>
          <w:rFonts w:ascii="Minion Pro" w:hAnsi="Minion Pro" w:cs="Segoe UI"/>
        </w:rPr>
        <w:t>We believe that all life is sacred</w:t>
      </w:r>
      <w:r w:rsidRPr="00D16819">
        <w:rPr>
          <w:rStyle w:val="scxw222013147"/>
          <w:rFonts w:ascii="Minion Pro" w:hAnsi="Minion Pro" w:cs="Segoe UI"/>
        </w:rPr>
        <w:t> </w:t>
      </w:r>
    </w:p>
    <w:p w14:paraId="08CE2AD2" w14:textId="77777777" w:rsidR="00D16819" w:rsidRPr="00D16819" w:rsidRDefault="00D16819" w:rsidP="00D16819">
      <w:pPr>
        <w:rPr>
          <w:rStyle w:val="scxw222013147"/>
        </w:rPr>
      </w:pPr>
    </w:p>
    <w:p w14:paraId="0BEF24BC" w14:textId="1A6D3392" w:rsidR="00D16819" w:rsidRPr="00D16819" w:rsidRDefault="00D16819" w:rsidP="004239A9">
      <w:pPr>
        <w:pStyle w:val="ListParagraph"/>
        <w:numPr>
          <w:ilvl w:val="0"/>
          <w:numId w:val="21"/>
        </w:numPr>
        <w:rPr>
          <w:rStyle w:val="eop"/>
        </w:rPr>
      </w:pPr>
      <w:r w:rsidRPr="00D16819">
        <w:rPr>
          <w:rStyle w:val="normaltextrun"/>
          <w:rFonts w:ascii="Minion Pro" w:hAnsi="Minion Pro" w:cs="Segoe UI"/>
          <w:b/>
          <w:bCs/>
        </w:rPr>
        <w:t>Mysteries of John p125</w:t>
      </w:r>
      <w:r w:rsidRPr="00D16819">
        <w:rPr>
          <w:rStyle w:val="scxw222013147"/>
          <w:rFonts w:ascii="Minion Pro" w:hAnsi="Minion Pro" w:cs="Segoe UI"/>
        </w:rPr>
        <w:t> </w:t>
      </w:r>
      <w:r w:rsidRPr="00D16819">
        <w:rPr>
          <w:rFonts w:ascii="Minion Pro" w:hAnsi="Minion Pro" w:cs="Segoe UI"/>
        </w:rPr>
        <w:br/>
      </w:r>
      <w:r w:rsidRPr="00D16819">
        <w:rPr>
          <w:rStyle w:val="normaltextrun"/>
          <w:rFonts w:ascii="Minion Pro" w:hAnsi="Minion Pro" w:cs="Segoe UI"/>
        </w:rPr>
        <w:t>Jesus gave His very life in service to the world, and He left us an example that we should follow. We should be eager to become as unselfishly humble and willing to minister to others for their eternal good as He was.</w:t>
      </w:r>
      <w:r w:rsidRPr="00D16819">
        <w:rPr>
          <w:rStyle w:val="eop"/>
          <w:rFonts w:ascii="Minion Pro" w:hAnsi="Minion Pro" w:cs="Segoe UI"/>
        </w:rPr>
        <w:t> </w:t>
      </w:r>
    </w:p>
    <w:p w14:paraId="6A60392F" w14:textId="77777777" w:rsidR="00D16819" w:rsidRPr="00D16819" w:rsidRDefault="00D16819" w:rsidP="00D16819">
      <w:pPr>
        <w:pStyle w:val="ListParagraph"/>
        <w:numPr>
          <w:ilvl w:val="0"/>
          <w:numId w:val="0"/>
        </w:numPr>
        <w:ind w:left="720"/>
        <w:rPr>
          <w:rStyle w:val="eop"/>
        </w:rPr>
      </w:pPr>
    </w:p>
    <w:p w14:paraId="6FC69F48" w14:textId="6407CD8A" w:rsidR="00F835D2" w:rsidRPr="00D16819" w:rsidRDefault="00D16819" w:rsidP="004239A9">
      <w:pPr>
        <w:pStyle w:val="ListParagraph"/>
        <w:numPr>
          <w:ilvl w:val="0"/>
          <w:numId w:val="21"/>
        </w:numPr>
        <w:rPr>
          <w:rStyle w:val="eop"/>
        </w:rPr>
      </w:pPr>
      <w:r w:rsidRPr="00D16819">
        <w:rPr>
          <w:rStyle w:val="normaltextrun"/>
          <w:rFonts w:ascii="Minion Pro" w:hAnsi="Minion Pro" w:cs="Segoe UI"/>
          <w:b/>
          <w:bCs/>
        </w:rPr>
        <w:t>Myrtle Fillmore’s Healing Letters p25</w:t>
      </w:r>
      <w:r w:rsidRPr="00D16819">
        <w:rPr>
          <w:rStyle w:val="scxw222013147"/>
          <w:rFonts w:ascii="Minion Pro" w:hAnsi="Minion Pro" w:cs="Segoe UI"/>
        </w:rPr>
        <w:t> </w:t>
      </w:r>
      <w:r w:rsidRPr="00D16819">
        <w:rPr>
          <w:rFonts w:ascii="Minion Pro" w:hAnsi="Minion Pro" w:cs="Segoe UI"/>
        </w:rPr>
        <w:br/>
      </w:r>
      <w:r w:rsidRPr="00D16819">
        <w:rPr>
          <w:rStyle w:val="normaltextrun"/>
          <w:rFonts w:ascii="Minion Pro" w:hAnsi="Minion Pro" w:cs="Segoe UI"/>
        </w:rPr>
        <w:t>Yielding self means giving up the old concepts of the past; forgetting ourselves and our human desire to come forth, and just rejoicing that all God's creation constantly springs forth in newness of life and light and joy and service.</w:t>
      </w:r>
      <w:r w:rsidRPr="00D16819">
        <w:rPr>
          <w:rStyle w:val="eop"/>
          <w:rFonts w:ascii="Minion Pro" w:hAnsi="Minion Pro" w:cs="Segoe UI"/>
        </w:rPr>
        <w:t>  </w:t>
      </w:r>
    </w:p>
    <w:p w14:paraId="31BD6CCB" w14:textId="77777777" w:rsidR="00D16819" w:rsidRDefault="00D16819" w:rsidP="00D16819">
      <w:pPr>
        <w:pStyle w:val="ListParagraph"/>
        <w:numPr>
          <w:ilvl w:val="0"/>
          <w:numId w:val="0"/>
        </w:numPr>
        <w:ind w:left="720"/>
      </w:pPr>
    </w:p>
    <w:p w14:paraId="1A650D56" w14:textId="00CE9FA1" w:rsidR="00D16819" w:rsidRDefault="00D16819" w:rsidP="00D16819"/>
    <w:p w14:paraId="11CE82E3" w14:textId="77777777" w:rsidR="00D16819" w:rsidRPr="00D16819" w:rsidRDefault="00D16819" w:rsidP="00D16819"/>
    <w:p w14:paraId="4D4BB796" w14:textId="58C3A117" w:rsidR="00F835D2" w:rsidRDefault="00D16819" w:rsidP="00F835D2">
      <w:pPr>
        <w:rPr>
          <w:rFonts w:eastAsia="MS Mincho"/>
        </w:rPr>
      </w:pPr>
      <w:r w:rsidRPr="00A93F8C">
        <w:rPr>
          <w:rStyle w:val="Strong"/>
          <w:noProof/>
          <w:color w:val="008DA8"/>
        </w:rPr>
        <mc:AlternateContent>
          <mc:Choice Requires="wps">
            <w:drawing>
              <wp:anchor distT="0" distB="0" distL="114300" distR="114300" simplePos="0" relativeHeight="251657216" behindDoc="0" locked="0" layoutInCell="1" allowOverlap="1" wp14:anchorId="570B697F" wp14:editId="168EF96C">
                <wp:simplePos x="0" y="0"/>
                <wp:positionH relativeFrom="column">
                  <wp:posOffset>-202565</wp:posOffset>
                </wp:positionH>
                <wp:positionV relativeFrom="paragraph">
                  <wp:posOffset>132756</wp:posOffset>
                </wp:positionV>
                <wp:extent cx="6736080" cy="11430"/>
                <wp:effectExtent l="50800" t="25400" r="71120" b="90170"/>
                <wp:wrapNone/>
                <wp:docPr id="1" name="Straight Connector 1"/>
                <wp:cNvGraphicFramePr/>
                <a:graphic xmlns:a="http://schemas.openxmlformats.org/drawingml/2006/main">
                  <a:graphicData uri="http://schemas.microsoft.com/office/word/2010/wordprocessingShape">
                    <wps:wsp>
                      <wps:cNvCnPr/>
                      <wps:spPr>
                        <a:xfrm>
                          <a:off x="0" y="0"/>
                          <a:ext cx="6736080" cy="1143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21E678A0" id="Straight Connector 1"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 from="-15.95pt,10.45pt" to="514.45pt,1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" strokecolor="#c0504d [3205]" strokeweight="2pt">
                <v:shadow on="t" color="black" opacity="24903f" origin=",.5" offset="0,.55556mm"/>
              </v:line>
            </w:pict>
          </mc:Fallback>
        </mc:AlternateContent>
      </w:r>
    </w:p>
    <w:p w14:paraId="023DA6C3" w14:textId="4DA98DCB" w:rsidR="00A67004" w:rsidRPr="00B478B7" w:rsidRDefault="00B36A21" w:rsidP="00A67004">
      <w:pPr>
        <w:pStyle w:val="Heading1"/>
        <w:spacing w:before="120"/>
        <w:rPr>
          <w:sz w:val="36"/>
          <w:szCs w:val="36"/>
        </w:rPr>
      </w:pPr>
      <w:r w:rsidRPr="00B478B7">
        <w:rPr>
          <w:sz w:val="36"/>
          <w:szCs w:val="36"/>
        </w:rPr>
        <w:t>Children’s Lessons</w:t>
      </w:r>
    </w:p>
    <w:p w14:paraId="51C5C45C" w14:textId="1BB1AA77" w:rsidR="00B36A21" w:rsidRDefault="00F835D2" w:rsidP="00B36A21">
      <w:r w:rsidRPr="00A93F8C">
        <w:rPr>
          <w:rStyle w:val="Strong"/>
          <w:noProof/>
          <w:color w:val="008DA8"/>
        </w:rPr>
        <mc:AlternateContent>
          <mc:Choice Requires="wps">
            <w:drawing>
              <wp:anchor distT="0" distB="0" distL="114300" distR="114300" simplePos="0" relativeHeight="251660288" behindDoc="0" locked="0" layoutInCell="1" allowOverlap="1" wp14:anchorId="5235CA09" wp14:editId="061180A5">
                <wp:simplePos x="0" y="0"/>
                <wp:positionH relativeFrom="column">
                  <wp:posOffset>-202565</wp:posOffset>
                </wp:positionH>
                <wp:positionV relativeFrom="paragraph">
                  <wp:posOffset>128905</wp:posOffset>
                </wp:positionV>
                <wp:extent cx="6736080" cy="11430"/>
                <wp:effectExtent l="50800" t="25400" r="71120" b="90170"/>
                <wp:wrapNone/>
                <wp:docPr id="3" name="Straight Connector 3"/>
                <wp:cNvGraphicFramePr/>
                <a:graphic xmlns:a="http://schemas.openxmlformats.org/drawingml/2006/main">
                  <a:graphicData uri="http://schemas.microsoft.com/office/word/2010/wordprocessingShape">
                    <wps:wsp>
                      <wps:cNvCnPr/>
                      <wps:spPr>
                        <a:xfrm>
                          <a:off x="0" y="0"/>
                          <a:ext cx="6736080" cy="1143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3CCD6540" id="Straight Connector 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5.95pt,10.15pt" to="514.45pt,1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" strokecolor="#c0504d [3205]" strokeweight="2pt">
                <v:shadow on="t" color="black" opacity="24903f" origin=",.5" offset="0,.55556mm"/>
              </v:line>
            </w:pict>
          </mc:Fallback>
        </mc:AlternateContent>
      </w:r>
    </w:p>
    <w:p w14:paraId="02CFB3BD" w14:textId="254B9177" w:rsidR="004425AF" w:rsidRDefault="005F1365" w:rsidP="004425AF">
      <w:pPr>
        <w:pStyle w:val="Heading1"/>
      </w:pPr>
      <w:r>
        <w:t xml:space="preserve">#1 - </w:t>
      </w:r>
      <w:r w:rsidR="004425AF">
        <w:t>“</w:t>
      </w:r>
      <w:r w:rsidR="00A01567">
        <w:t>Appreciating the Beauty of Mother Earth</w:t>
      </w:r>
      <w:r w:rsidR="004425AF">
        <w:t>”</w:t>
      </w:r>
    </w:p>
    <w:p w14:paraId="42E792E5" w14:textId="51D8078E" w:rsidR="00800610" w:rsidRDefault="00800610" w:rsidP="00800610">
      <w:pPr>
        <w:pStyle w:val="Heading2"/>
      </w:pPr>
      <w:r>
        <w:t>Opening Experience</w:t>
      </w:r>
    </w:p>
    <w:p w14:paraId="73A86BE6" w14:textId="77777777" w:rsidR="00B46758" w:rsidRPr="00B46758" w:rsidRDefault="00B46758" w:rsidP="00B46758">
      <w:pPr>
        <w:rPr>
          <w:rFonts w:ascii="Minion Pro" w:hAnsi="Minion Pro"/>
        </w:rPr>
      </w:pPr>
      <w:r w:rsidRPr="00B46758">
        <w:rPr>
          <w:rFonts w:ascii="Minion Pro" w:hAnsi="Minion Pro"/>
        </w:rPr>
        <w:t xml:space="preserve">Welcome to the first Unit on </w:t>
      </w:r>
      <w:proofErr w:type="spellStart"/>
      <w:r w:rsidRPr="00B46758">
        <w:rPr>
          <w:rFonts w:ascii="Minion Pro" w:hAnsi="Minion Pro"/>
        </w:rPr>
        <w:t>Earthcare</w:t>
      </w:r>
      <w:proofErr w:type="spellEnd"/>
      <w:r w:rsidRPr="00B46758">
        <w:rPr>
          <w:rFonts w:ascii="Minion Pro" w:hAnsi="Minion Pro"/>
        </w:rPr>
        <w:t xml:space="preserve"> where we will focus on appreciating the beauty of Mother Earth. The earth is a sacred </w:t>
      </w:r>
      <w:proofErr w:type="gramStart"/>
      <w:r w:rsidRPr="00B46758">
        <w:rPr>
          <w:rFonts w:ascii="Minion Pro" w:hAnsi="Minion Pro"/>
        </w:rPr>
        <w:t>place</w:t>
      </w:r>
      <w:proofErr w:type="gramEnd"/>
      <w:r w:rsidRPr="00B46758">
        <w:rPr>
          <w:rFonts w:ascii="Minion Pro" w:hAnsi="Minion Pro"/>
        </w:rPr>
        <w:t xml:space="preserve"> and it is everyone’s responsibility to care for her because it is home to us all. We - humans, plants, animals, all living things – are all God’s creations. Our first Unity Principle says, There Is Only One Power </w:t>
      </w:r>
      <w:proofErr w:type="gramStart"/>
      <w:r w:rsidRPr="00B46758">
        <w:rPr>
          <w:rFonts w:ascii="Minion Pro" w:hAnsi="Minion Pro"/>
        </w:rPr>
        <w:t>And</w:t>
      </w:r>
      <w:proofErr w:type="gramEnd"/>
      <w:r w:rsidRPr="00B46758">
        <w:rPr>
          <w:rFonts w:ascii="Minion Pro" w:hAnsi="Minion Pro"/>
        </w:rPr>
        <w:t xml:space="preserve"> One Presence In The Universe, God, Who Is All Good And Active In Everything, Everywhere.</w:t>
      </w:r>
    </w:p>
    <w:p w14:paraId="1F403B30" w14:textId="77777777" w:rsidR="00B46758" w:rsidRPr="00B46758" w:rsidRDefault="00B46758" w:rsidP="00B46758">
      <w:pPr>
        <w:rPr>
          <w:rFonts w:ascii="Minion Pro" w:hAnsi="Minion Pro"/>
        </w:rPr>
      </w:pPr>
    </w:p>
    <w:p w14:paraId="00AF9CD1" w14:textId="213AA2AF" w:rsidR="00B46758" w:rsidRPr="00B46758" w:rsidRDefault="00B46758" w:rsidP="00B46758">
      <w:pPr>
        <w:rPr>
          <w:rFonts w:ascii="Minion Pro" w:hAnsi="Minion Pro"/>
        </w:rPr>
      </w:pPr>
      <w:r w:rsidRPr="00B46758">
        <w:rPr>
          <w:rFonts w:ascii="Minion Pro" w:hAnsi="Minion Pro"/>
        </w:rPr>
        <w:t xml:space="preserve">The more we focus on the beauty of Mother Earth, the more we will see the need to keep her safe and healthy for all. </w:t>
      </w:r>
    </w:p>
    <w:p w14:paraId="760B5C8D" w14:textId="77777777" w:rsidR="00F82F56" w:rsidRPr="00B46758" w:rsidRDefault="00F82F56" w:rsidP="00800610">
      <w:pPr>
        <w:rPr>
          <w:rFonts w:ascii="Minion Pro" w:hAnsi="Minion Pro"/>
          <w:b/>
          <w:bCs/>
        </w:rPr>
      </w:pPr>
    </w:p>
    <w:p w14:paraId="370EFA18" w14:textId="7FEB0428" w:rsidR="00800610" w:rsidRPr="00B46758" w:rsidRDefault="00800610" w:rsidP="00800610">
      <w:pPr>
        <w:rPr>
          <w:rFonts w:ascii="Minion Pro" w:hAnsi="Minion Pro"/>
          <w:b/>
          <w:bCs/>
        </w:rPr>
      </w:pPr>
      <w:r w:rsidRPr="00B46758">
        <w:rPr>
          <w:rFonts w:ascii="Minion Pro" w:hAnsi="Minion Pro"/>
          <w:b/>
          <w:bCs/>
        </w:rPr>
        <w:t>Activity Choices</w:t>
      </w:r>
    </w:p>
    <w:p w14:paraId="3D8CCAAF" w14:textId="77777777" w:rsidR="00D87AF3" w:rsidRPr="00B46758" w:rsidRDefault="00D87AF3" w:rsidP="004239A9">
      <w:pPr>
        <w:pStyle w:val="ListParagraph"/>
        <w:numPr>
          <w:ilvl w:val="0"/>
          <w:numId w:val="11"/>
        </w:numPr>
        <w:rPr>
          <w:rFonts w:ascii="Minion Pro" w:hAnsi="Minion Pro"/>
        </w:rPr>
      </w:pPr>
      <w:r w:rsidRPr="00B46758">
        <w:rPr>
          <w:rFonts w:ascii="Minion Pro" w:hAnsi="Minion Pro"/>
        </w:rPr>
        <w:t xml:space="preserve">Prayer for Protection: </w:t>
      </w:r>
    </w:p>
    <w:p w14:paraId="5D485F75" w14:textId="77777777" w:rsidR="00D87AF3" w:rsidRPr="00B46758" w:rsidRDefault="00D87AF3" w:rsidP="004239A9">
      <w:pPr>
        <w:pStyle w:val="ListParagraph"/>
        <w:numPr>
          <w:ilvl w:val="1"/>
          <w:numId w:val="11"/>
        </w:numPr>
        <w:rPr>
          <w:rFonts w:ascii="Minion Pro" w:hAnsi="Minion Pro"/>
        </w:rPr>
      </w:pPr>
      <w:r w:rsidRPr="00B46758">
        <w:rPr>
          <w:rFonts w:ascii="Minion Pro" w:hAnsi="Minion Pro"/>
        </w:rPr>
        <w:t>Help the children learn the Prayer for Protection</w:t>
      </w:r>
    </w:p>
    <w:p w14:paraId="3C82FB13" w14:textId="77777777" w:rsidR="00D87AF3" w:rsidRPr="00B46758" w:rsidRDefault="00D87AF3" w:rsidP="004239A9">
      <w:pPr>
        <w:pStyle w:val="ListParagraph"/>
        <w:numPr>
          <w:ilvl w:val="2"/>
          <w:numId w:val="11"/>
        </w:numPr>
        <w:rPr>
          <w:rFonts w:ascii="Minion Pro" w:hAnsi="Minion Pro"/>
        </w:rPr>
      </w:pPr>
      <w:r w:rsidRPr="00B46758">
        <w:rPr>
          <w:rFonts w:ascii="Minion Pro" w:hAnsi="Minion Pro"/>
        </w:rPr>
        <w:t>The Light of God surrounds me</w:t>
      </w:r>
    </w:p>
    <w:p w14:paraId="07E6CD24" w14:textId="77777777" w:rsidR="00D87AF3" w:rsidRPr="00B46758" w:rsidRDefault="00D87AF3" w:rsidP="004239A9">
      <w:pPr>
        <w:pStyle w:val="ListParagraph"/>
        <w:numPr>
          <w:ilvl w:val="2"/>
          <w:numId w:val="11"/>
        </w:numPr>
        <w:rPr>
          <w:rFonts w:ascii="Minion Pro" w:hAnsi="Minion Pro"/>
        </w:rPr>
      </w:pPr>
      <w:r w:rsidRPr="00B46758">
        <w:rPr>
          <w:rFonts w:ascii="Minion Pro" w:hAnsi="Minion Pro"/>
        </w:rPr>
        <w:t>The Love of God enfolds me</w:t>
      </w:r>
    </w:p>
    <w:p w14:paraId="3C588B43" w14:textId="77777777" w:rsidR="00D87AF3" w:rsidRPr="00B46758" w:rsidRDefault="00D87AF3" w:rsidP="004239A9">
      <w:pPr>
        <w:pStyle w:val="ListParagraph"/>
        <w:numPr>
          <w:ilvl w:val="2"/>
          <w:numId w:val="11"/>
        </w:numPr>
        <w:rPr>
          <w:rFonts w:ascii="Minion Pro" w:hAnsi="Minion Pro"/>
        </w:rPr>
      </w:pPr>
      <w:r w:rsidRPr="00B46758">
        <w:rPr>
          <w:rFonts w:ascii="Minion Pro" w:hAnsi="Minion Pro"/>
        </w:rPr>
        <w:t>The Power of God protects me</w:t>
      </w:r>
    </w:p>
    <w:p w14:paraId="2BE3511F" w14:textId="77777777" w:rsidR="00D87AF3" w:rsidRPr="00B46758" w:rsidRDefault="00D87AF3" w:rsidP="004239A9">
      <w:pPr>
        <w:pStyle w:val="ListParagraph"/>
        <w:numPr>
          <w:ilvl w:val="2"/>
          <w:numId w:val="11"/>
        </w:numPr>
        <w:rPr>
          <w:rFonts w:ascii="Minion Pro" w:hAnsi="Minion Pro"/>
        </w:rPr>
      </w:pPr>
      <w:r w:rsidRPr="00B46758">
        <w:rPr>
          <w:rFonts w:ascii="Minion Pro" w:hAnsi="Minion Pro"/>
        </w:rPr>
        <w:t>The Presence of God watches over me</w:t>
      </w:r>
    </w:p>
    <w:p w14:paraId="4AABEC8D" w14:textId="409EB257" w:rsidR="00D87AF3" w:rsidRPr="00B46758" w:rsidRDefault="00D87AF3" w:rsidP="004239A9">
      <w:pPr>
        <w:pStyle w:val="ListParagraph"/>
        <w:numPr>
          <w:ilvl w:val="2"/>
          <w:numId w:val="11"/>
        </w:numPr>
        <w:rPr>
          <w:rFonts w:ascii="Minion Pro" w:hAnsi="Minion Pro"/>
        </w:rPr>
      </w:pPr>
      <w:r w:rsidRPr="00B46758">
        <w:rPr>
          <w:rFonts w:ascii="Minion Pro" w:hAnsi="Minion Pro"/>
        </w:rPr>
        <w:t xml:space="preserve">Wherever I Am, God </w:t>
      </w:r>
      <w:proofErr w:type="gramStart"/>
      <w:r w:rsidRPr="00B46758">
        <w:rPr>
          <w:rFonts w:ascii="Minion Pro" w:hAnsi="Minion Pro"/>
        </w:rPr>
        <w:t>is</w:t>
      </w:r>
      <w:proofErr w:type="gramEnd"/>
      <w:r w:rsidRPr="00B46758">
        <w:rPr>
          <w:rFonts w:ascii="Minion Pro" w:hAnsi="Minion Pro"/>
        </w:rPr>
        <w:t xml:space="preserve"> and all is well</w:t>
      </w:r>
    </w:p>
    <w:p w14:paraId="232C9AA2" w14:textId="77777777" w:rsidR="00D87AF3" w:rsidRDefault="00D87AF3" w:rsidP="00D87AF3"/>
    <w:p w14:paraId="22B9A535" w14:textId="77777777" w:rsidR="00B46758" w:rsidRPr="00B46758" w:rsidRDefault="00B46758" w:rsidP="004239A9">
      <w:pPr>
        <w:pStyle w:val="ListParagraph"/>
        <w:numPr>
          <w:ilvl w:val="0"/>
          <w:numId w:val="22"/>
        </w:numPr>
        <w:rPr>
          <w:rFonts w:ascii="Minion Pro" w:hAnsi="Minion Pro"/>
        </w:rPr>
      </w:pPr>
      <w:r w:rsidRPr="00B46758">
        <w:rPr>
          <w:rFonts w:ascii="Minion Pro" w:hAnsi="Minion Pro"/>
        </w:rPr>
        <w:t>God is Love</w:t>
      </w:r>
    </w:p>
    <w:p w14:paraId="22BB4360" w14:textId="77777777" w:rsidR="00B46758" w:rsidRPr="00B46758" w:rsidRDefault="00B46758" w:rsidP="004239A9">
      <w:pPr>
        <w:pStyle w:val="ListParagraph"/>
        <w:numPr>
          <w:ilvl w:val="1"/>
          <w:numId w:val="22"/>
        </w:numPr>
        <w:rPr>
          <w:rFonts w:ascii="Minion Pro" w:hAnsi="Minion Pro"/>
        </w:rPr>
      </w:pPr>
      <w:r w:rsidRPr="00B46758">
        <w:rPr>
          <w:rFonts w:ascii="Minion Pro" w:hAnsi="Minion Pro"/>
          <w:i/>
          <w:iCs/>
        </w:rPr>
        <w:t xml:space="preserve">God’s love surrounds me. In this love, I safely dwell. </w:t>
      </w:r>
      <w:r w:rsidRPr="00B46758">
        <w:rPr>
          <w:rFonts w:ascii="Minion Pro" w:hAnsi="Minion Pro"/>
          <w:i/>
          <w:iCs/>
        </w:rPr>
        <w:br/>
      </w:r>
      <w:r w:rsidRPr="00B46758">
        <w:rPr>
          <w:rFonts w:ascii="Minion Pro" w:hAnsi="Minion Pro"/>
        </w:rPr>
        <w:t>Think about what the affirmation means to you.</w:t>
      </w:r>
      <w:r w:rsidRPr="00B46758">
        <w:rPr>
          <w:rFonts w:ascii="Minion Pro" w:hAnsi="Minion Pro"/>
        </w:rPr>
        <w:br/>
        <w:t xml:space="preserve">Think about how </w:t>
      </w:r>
      <w:proofErr w:type="spellStart"/>
      <w:r w:rsidRPr="00B46758">
        <w:rPr>
          <w:rFonts w:ascii="Minion Pro" w:hAnsi="Minion Pro"/>
        </w:rPr>
        <w:t>how</w:t>
      </w:r>
      <w:proofErr w:type="spellEnd"/>
      <w:r w:rsidRPr="00B46758">
        <w:rPr>
          <w:rFonts w:ascii="Minion Pro" w:hAnsi="Minion Pro"/>
        </w:rPr>
        <w:t xml:space="preserve"> what it means to take care of the Earth.</w:t>
      </w:r>
      <w:r w:rsidRPr="00B46758">
        <w:rPr>
          <w:rFonts w:ascii="Minion Pro" w:hAnsi="Minion Pro"/>
        </w:rPr>
        <w:br/>
        <w:t>Consider how the one Presence and Power shows up on Earth as what you hold sacred.</w:t>
      </w:r>
    </w:p>
    <w:p w14:paraId="7F209FEB" w14:textId="77777777" w:rsidR="00B46758" w:rsidRPr="00B46758" w:rsidRDefault="00B46758" w:rsidP="00B46758">
      <w:pPr>
        <w:pStyle w:val="ListParagraph"/>
        <w:numPr>
          <w:ilvl w:val="0"/>
          <w:numId w:val="0"/>
        </w:numPr>
        <w:ind w:left="1440"/>
        <w:rPr>
          <w:rFonts w:ascii="Minion Pro" w:hAnsi="Minion Pro"/>
        </w:rPr>
      </w:pPr>
    </w:p>
    <w:p w14:paraId="2C1B3C5A" w14:textId="51D3615C" w:rsidR="00B46758" w:rsidRPr="00B46758" w:rsidRDefault="00B46758" w:rsidP="004239A9">
      <w:pPr>
        <w:pStyle w:val="ListParagraph"/>
        <w:numPr>
          <w:ilvl w:val="1"/>
          <w:numId w:val="22"/>
        </w:numPr>
        <w:rPr>
          <w:rFonts w:ascii="Minion Pro" w:hAnsi="Minion Pro"/>
        </w:rPr>
      </w:pPr>
      <w:r w:rsidRPr="00B46758">
        <w:rPr>
          <w:rFonts w:ascii="Minion Pro" w:hAnsi="Minion Pro"/>
        </w:rPr>
        <w:t>Name Five Ways You Show Care to the Earth</w:t>
      </w:r>
    </w:p>
    <w:p w14:paraId="16700629" w14:textId="77777777" w:rsidR="00B46758" w:rsidRPr="00B46758" w:rsidRDefault="00B46758" w:rsidP="00B46758">
      <w:pPr>
        <w:pStyle w:val="ListParagraph"/>
        <w:numPr>
          <w:ilvl w:val="0"/>
          <w:numId w:val="0"/>
        </w:numPr>
        <w:ind w:left="720"/>
        <w:rPr>
          <w:rFonts w:ascii="Minion Pro" w:hAnsi="Minion Pro"/>
        </w:rPr>
      </w:pPr>
    </w:p>
    <w:p w14:paraId="25A21C6D" w14:textId="77777777" w:rsidR="00B46758" w:rsidRPr="00B46758" w:rsidRDefault="00B46758" w:rsidP="00B46758">
      <w:pPr>
        <w:rPr>
          <w:rFonts w:ascii="Minion Pro" w:hAnsi="Minion Pro"/>
        </w:rPr>
      </w:pPr>
    </w:p>
    <w:p w14:paraId="1807A50B" w14:textId="77777777" w:rsidR="00B46758" w:rsidRPr="00B46758" w:rsidRDefault="00B46758" w:rsidP="004239A9">
      <w:pPr>
        <w:pStyle w:val="ListParagraph"/>
        <w:numPr>
          <w:ilvl w:val="0"/>
          <w:numId w:val="22"/>
        </w:numPr>
        <w:rPr>
          <w:rStyle w:val="Hyperlink"/>
          <w:rFonts w:ascii="Minion Pro" w:hAnsi="Minion Pro"/>
          <w:color w:val="auto"/>
          <w:u w:val="none"/>
        </w:rPr>
      </w:pPr>
      <w:r w:rsidRPr="00B46758">
        <w:rPr>
          <w:rFonts w:ascii="Minion Pro" w:hAnsi="Minion Pro"/>
        </w:rPr>
        <w:t>Draw the Earth</w:t>
      </w:r>
      <w:r w:rsidRPr="00B46758">
        <w:rPr>
          <w:rFonts w:ascii="Minion Pro" w:hAnsi="Minion Pro"/>
        </w:rPr>
        <w:t xml:space="preserve">: </w:t>
      </w:r>
      <w:hyperlink r:id="rId7" w:history="1">
        <w:r w:rsidRPr="00B46758">
          <w:rPr>
            <w:rStyle w:val="Hyperlink"/>
            <w:rFonts w:ascii="Minion Pro" w:hAnsi="Minion Pro"/>
          </w:rPr>
          <w:t>https://aggie.io/</w:t>
        </w:r>
      </w:hyperlink>
    </w:p>
    <w:p w14:paraId="56470545" w14:textId="0CB85E55" w:rsidR="00B46758" w:rsidRPr="00B46758" w:rsidRDefault="00B46758" w:rsidP="004239A9">
      <w:pPr>
        <w:pStyle w:val="ListParagraph"/>
        <w:numPr>
          <w:ilvl w:val="1"/>
          <w:numId w:val="22"/>
        </w:numPr>
        <w:rPr>
          <w:rFonts w:ascii="Minion Pro" w:hAnsi="Minion Pro"/>
        </w:rPr>
      </w:pPr>
      <w:r w:rsidRPr="00B46758">
        <w:rPr>
          <w:rFonts w:ascii="Minion Pro" w:hAnsi="Minion Pro"/>
        </w:rPr>
        <w:t>Invite the children to draw a circle of the earth and continents. The children can pick which color they would like.</w:t>
      </w:r>
    </w:p>
    <w:p w14:paraId="7DA20426" w14:textId="77777777" w:rsidR="00B46758" w:rsidRPr="00B46758" w:rsidRDefault="00B46758" w:rsidP="004239A9">
      <w:pPr>
        <w:pStyle w:val="ListParagraph"/>
        <w:numPr>
          <w:ilvl w:val="1"/>
          <w:numId w:val="10"/>
        </w:numPr>
        <w:rPr>
          <w:rFonts w:ascii="Minion Pro" w:hAnsi="Minion Pro"/>
        </w:rPr>
      </w:pPr>
      <w:r w:rsidRPr="00B46758">
        <w:rPr>
          <w:rFonts w:ascii="Minion Pro" w:hAnsi="Minion Pro"/>
        </w:rPr>
        <w:t>Have each person add a fingerprint of blue paint to represent the water, brown, green, or yellow, the land until the paper is filled.</w:t>
      </w:r>
    </w:p>
    <w:p w14:paraId="4B862F13" w14:textId="600C702F" w:rsidR="00B46758" w:rsidRPr="00B46758" w:rsidRDefault="00B46758" w:rsidP="004239A9">
      <w:pPr>
        <w:pStyle w:val="ListParagraph"/>
        <w:numPr>
          <w:ilvl w:val="1"/>
          <w:numId w:val="10"/>
        </w:numPr>
        <w:rPr>
          <w:rFonts w:ascii="Minion Pro" w:hAnsi="Minion Pro"/>
        </w:rPr>
      </w:pPr>
      <w:r w:rsidRPr="00B46758">
        <w:rPr>
          <w:rFonts w:ascii="Minion Pro" w:hAnsi="Minion Pro"/>
        </w:rPr>
        <w:t>Just like there are different continents and bodies of water that work together, there are different people who do like you and me.</w:t>
      </w:r>
    </w:p>
    <w:p w14:paraId="75C8BCBF" w14:textId="77777777" w:rsidR="00B46758" w:rsidRPr="00B46758" w:rsidRDefault="00B46758" w:rsidP="004239A9">
      <w:pPr>
        <w:pStyle w:val="ListParagraph"/>
        <w:numPr>
          <w:ilvl w:val="1"/>
          <w:numId w:val="10"/>
        </w:numPr>
        <w:rPr>
          <w:rFonts w:ascii="Minion Pro" w:hAnsi="Minion Pro"/>
        </w:rPr>
      </w:pPr>
      <w:r w:rsidRPr="00B46758">
        <w:rPr>
          <w:rFonts w:ascii="Minion Pro" w:hAnsi="Minion Pro"/>
        </w:rPr>
        <w:t xml:space="preserve">Each is unique. The earth can grow and stay alive because of them. </w:t>
      </w:r>
    </w:p>
    <w:p w14:paraId="30FDEB37" w14:textId="58389ECD" w:rsidR="00B46758" w:rsidRDefault="00B46758" w:rsidP="004239A9">
      <w:pPr>
        <w:pStyle w:val="ListParagraph"/>
        <w:numPr>
          <w:ilvl w:val="1"/>
          <w:numId w:val="10"/>
        </w:numPr>
        <w:rPr>
          <w:rFonts w:ascii="Minion Pro" w:hAnsi="Minion Pro"/>
        </w:rPr>
      </w:pPr>
      <w:r w:rsidRPr="00B46758">
        <w:rPr>
          <w:rFonts w:ascii="Minion Pro" w:hAnsi="Minion Pro"/>
        </w:rPr>
        <w:t>Consider the places you’ve visited where there is land or water. Name what was sacred and beautiful there.</w:t>
      </w:r>
    </w:p>
    <w:p w14:paraId="0F31159D" w14:textId="77777777" w:rsidR="00B46758" w:rsidRPr="00B46758" w:rsidRDefault="00B46758" w:rsidP="00B46758"/>
    <w:p w14:paraId="2BE72276" w14:textId="4ED095E5" w:rsidR="00B46758" w:rsidRPr="00B46758" w:rsidRDefault="00B46758" w:rsidP="00B46758">
      <w:pPr>
        <w:pStyle w:val="ListParagraph"/>
        <w:rPr>
          <w:rFonts w:ascii="Minion Pro" w:hAnsi="Minion Pro"/>
        </w:rPr>
      </w:pPr>
      <w:r>
        <w:rPr>
          <w:rFonts w:ascii="Minion Pro" w:hAnsi="Minion Pro"/>
        </w:rPr>
        <w:t>Journal</w:t>
      </w:r>
    </w:p>
    <w:p w14:paraId="2B50FD3D" w14:textId="77777777" w:rsidR="00B46758" w:rsidRDefault="00B46758" w:rsidP="004239A9">
      <w:pPr>
        <w:pStyle w:val="ListParagraph"/>
        <w:numPr>
          <w:ilvl w:val="1"/>
          <w:numId w:val="10"/>
        </w:numPr>
        <w:rPr>
          <w:rFonts w:eastAsia="Calibri"/>
        </w:rPr>
      </w:pPr>
      <w:r w:rsidRPr="00B46758">
        <w:rPr>
          <w:rFonts w:eastAsia="Calibri"/>
        </w:rPr>
        <w:t xml:space="preserve">The soil keeps everything in place. Air gives life to plants, animals, and people through our breath. The sun is food for the soil, air, and water because it gives light and warmth. Water feeds the soil so that plants can live. </w:t>
      </w:r>
    </w:p>
    <w:p w14:paraId="3313448A" w14:textId="0162F94A" w:rsidR="00B46758" w:rsidRPr="00B46758" w:rsidRDefault="00B46758" w:rsidP="004239A9">
      <w:pPr>
        <w:pStyle w:val="ListParagraph"/>
        <w:numPr>
          <w:ilvl w:val="1"/>
          <w:numId w:val="10"/>
        </w:numPr>
        <w:rPr>
          <w:rFonts w:eastAsia="Calibri"/>
        </w:rPr>
      </w:pPr>
      <w:r w:rsidRPr="00B46758">
        <w:rPr>
          <w:rFonts w:eastAsia="Calibri"/>
        </w:rPr>
        <w:t>Name a way the one Presence and Power as God the Good shows up on Earth as what you hold sacred.</w:t>
      </w:r>
      <w:r>
        <w:rPr>
          <w:rFonts w:eastAsia="Calibri"/>
        </w:rPr>
        <w:t xml:space="preserve"> </w:t>
      </w:r>
      <w:r>
        <w:rPr>
          <w:rFonts w:eastAsia="Calibri"/>
          <w:i/>
          <w:iCs/>
        </w:rPr>
        <w:t>Download the journal from the online lesson.</w:t>
      </w:r>
    </w:p>
    <w:p w14:paraId="77F14316" w14:textId="6B9B8EB4" w:rsidR="00D87AF3" w:rsidRDefault="00D87AF3" w:rsidP="00B46758"/>
    <w:p w14:paraId="1B38E9C1" w14:textId="77777777" w:rsidR="00B46758" w:rsidRPr="00D87AF3" w:rsidRDefault="00B46758" w:rsidP="00D87AF3"/>
    <w:p w14:paraId="7557FC90" w14:textId="63E6994F" w:rsidR="005F1365" w:rsidRDefault="00800610" w:rsidP="005F1365">
      <w:pPr>
        <w:pStyle w:val="Heading2"/>
      </w:pPr>
      <w:r>
        <w:t xml:space="preserve">Meditation Zone </w:t>
      </w:r>
    </w:p>
    <w:p w14:paraId="6A3F4067" w14:textId="1800B36A" w:rsidR="007D4631" w:rsidRPr="00E37EDB" w:rsidRDefault="00B46758" w:rsidP="007D4631">
      <w:pPr>
        <w:rPr>
          <w:rFonts w:ascii="Minion Pro" w:hAnsi="Minion Pro"/>
        </w:rPr>
      </w:pPr>
      <w:r w:rsidRPr="00E37EDB">
        <w:rPr>
          <w:rFonts w:ascii="Minion Pro" w:hAnsi="Minion Pro"/>
        </w:rPr>
        <w:t>Welcome to the Meditation Zone. Let’s pause and listen to this meditation that helps us to connect to the peace of the Earth. Also, take some time today to set up your sacred circle. Fill it with things that are important to you and include an electric candle. The candle represents the light of God within you! There is also an opportunity to visualize yourself down by a lazy river.</w:t>
      </w:r>
    </w:p>
    <w:p w14:paraId="6DEFAC44" w14:textId="77777777" w:rsidR="00B46758" w:rsidRPr="00E37EDB" w:rsidRDefault="00B46758" w:rsidP="007D4631">
      <w:pPr>
        <w:rPr>
          <w:rFonts w:ascii="Minion Pro" w:hAnsi="Minion Pro"/>
        </w:rPr>
      </w:pPr>
    </w:p>
    <w:p w14:paraId="4718EBDD" w14:textId="77777777" w:rsidR="00E37EDB" w:rsidRPr="00E37EDB" w:rsidRDefault="00B46758" w:rsidP="00E37EDB">
      <w:pPr>
        <w:pStyle w:val="ListParagraph"/>
        <w:rPr>
          <w:rFonts w:ascii="Minion Pro" w:hAnsi="Minion Pro"/>
        </w:rPr>
      </w:pPr>
      <w:r w:rsidRPr="00E37EDB">
        <w:rPr>
          <w:rFonts w:ascii="Minion Pro" w:hAnsi="Minion Pro"/>
        </w:rPr>
        <w:t>Peaceful Earth</w:t>
      </w:r>
    </w:p>
    <w:p w14:paraId="6AC8640E" w14:textId="68A26BFA" w:rsidR="00B46758" w:rsidRPr="00E37EDB" w:rsidRDefault="00E37EDB" w:rsidP="004239A9">
      <w:pPr>
        <w:pStyle w:val="ListParagraph"/>
        <w:numPr>
          <w:ilvl w:val="1"/>
          <w:numId w:val="10"/>
        </w:numPr>
        <w:rPr>
          <w:rFonts w:ascii="Minion Pro" w:hAnsi="Minion Pro"/>
        </w:rPr>
      </w:pPr>
      <w:hyperlink r:id="rId8" w:history="1">
        <w:r w:rsidRPr="00E37EDB">
          <w:rPr>
            <w:rStyle w:val="Hyperlink"/>
            <w:rFonts w:ascii="Minion Pro" w:hAnsi="Minion Pro"/>
          </w:rPr>
          <w:t>https://www.youtube.com/watch?v=RwCVEaXjZnE</w:t>
        </w:r>
      </w:hyperlink>
    </w:p>
    <w:p w14:paraId="0E845263" w14:textId="77777777" w:rsidR="00E37EDB" w:rsidRPr="00E37EDB" w:rsidRDefault="00E37EDB" w:rsidP="00B46758">
      <w:pPr>
        <w:pStyle w:val="ListParagraph"/>
        <w:numPr>
          <w:ilvl w:val="0"/>
          <w:numId w:val="0"/>
        </w:numPr>
        <w:ind w:left="1440"/>
        <w:rPr>
          <w:rFonts w:ascii="Minion Pro" w:hAnsi="Minion Pro"/>
        </w:rPr>
      </w:pPr>
    </w:p>
    <w:p w14:paraId="2A259FB7" w14:textId="77777777" w:rsidR="00E37EDB" w:rsidRPr="00E37EDB" w:rsidRDefault="00E37EDB" w:rsidP="004239A9">
      <w:pPr>
        <w:pStyle w:val="ListParagraph"/>
        <w:numPr>
          <w:ilvl w:val="0"/>
          <w:numId w:val="24"/>
        </w:numPr>
        <w:rPr>
          <w:rFonts w:ascii="Minion Pro" w:hAnsi="Minion Pro"/>
        </w:rPr>
      </w:pPr>
      <w:r w:rsidRPr="00E37EDB">
        <w:rPr>
          <w:rFonts w:ascii="Minion Pro" w:hAnsi="Minion Pro"/>
        </w:rPr>
        <w:t>Down by the River</w:t>
      </w:r>
    </w:p>
    <w:p w14:paraId="006CEC8D" w14:textId="77777777" w:rsidR="00E37EDB" w:rsidRPr="00E37EDB" w:rsidRDefault="00E37EDB" w:rsidP="004239A9">
      <w:pPr>
        <w:pStyle w:val="ListParagraph"/>
        <w:numPr>
          <w:ilvl w:val="0"/>
          <w:numId w:val="23"/>
        </w:numPr>
        <w:rPr>
          <w:rFonts w:ascii="Minion Pro" w:hAnsi="Minion Pro"/>
        </w:rPr>
      </w:pPr>
      <w:r w:rsidRPr="00E37EDB">
        <w:rPr>
          <w:rFonts w:ascii="Minion Pro" w:hAnsi="Minion Pro"/>
        </w:rPr>
        <w:t>Invite the children to lie on their backs with eyes closed. Ask them to breathe slowly.</w:t>
      </w:r>
    </w:p>
    <w:p w14:paraId="6DBB921F" w14:textId="77777777" w:rsidR="00E37EDB" w:rsidRPr="00E37EDB" w:rsidRDefault="00E37EDB" w:rsidP="004239A9">
      <w:pPr>
        <w:pStyle w:val="ListParagraph"/>
        <w:numPr>
          <w:ilvl w:val="0"/>
          <w:numId w:val="23"/>
        </w:numPr>
        <w:rPr>
          <w:rFonts w:ascii="Minion Pro" w:hAnsi="Minion Pro"/>
        </w:rPr>
      </w:pPr>
      <w:r w:rsidRPr="00E37EDB">
        <w:rPr>
          <w:rFonts w:ascii="Minion Pro" w:hAnsi="Minion Pro"/>
        </w:rPr>
        <w:t>They may choose an animal that lives in the water such as a beaver or frog. As they are guided into this space they can concentrate on parts of their own body.</w:t>
      </w:r>
    </w:p>
    <w:p w14:paraId="4FE1923E" w14:textId="77777777" w:rsidR="00E37EDB" w:rsidRPr="00E37EDB" w:rsidRDefault="00E37EDB" w:rsidP="004239A9">
      <w:pPr>
        <w:pStyle w:val="ListParagraph"/>
        <w:numPr>
          <w:ilvl w:val="0"/>
          <w:numId w:val="23"/>
        </w:numPr>
        <w:rPr>
          <w:rFonts w:ascii="Minion Pro" w:hAnsi="Minion Pro"/>
        </w:rPr>
      </w:pPr>
      <w:r w:rsidRPr="00E37EDB">
        <w:rPr>
          <w:rFonts w:ascii="Minion Pro" w:hAnsi="Minion Pro"/>
        </w:rPr>
        <w:t>Pay attention to the details you see around you as this animal, such as rocks, grass, and land. Think about the temperature of the water, and whether it is sunny or not.</w:t>
      </w:r>
    </w:p>
    <w:p w14:paraId="1BB437F5" w14:textId="77777777" w:rsidR="00E37EDB" w:rsidRPr="00E37EDB" w:rsidRDefault="00E37EDB" w:rsidP="004239A9">
      <w:pPr>
        <w:pStyle w:val="ListParagraph"/>
        <w:numPr>
          <w:ilvl w:val="0"/>
          <w:numId w:val="23"/>
        </w:numPr>
        <w:rPr>
          <w:rFonts w:ascii="Minion Pro" w:hAnsi="Minion Pro"/>
          <w:sz w:val="21"/>
          <w:szCs w:val="21"/>
        </w:rPr>
      </w:pPr>
      <w:r w:rsidRPr="00E37EDB">
        <w:rPr>
          <w:rFonts w:ascii="Minion Pro" w:hAnsi="Minion Pro"/>
        </w:rPr>
        <w:t>Share how this animal is held sacred and beautiful by its care of the Earth.</w:t>
      </w:r>
      <w:r w:rsidRPr="00E37EDB">
        <w:rPr>
          <w:rFonts w:ascii="Minion Pro" w:hAnsi="Minion Pro"/>
          <w:sz w:val="21"/>
          <w:szCs w:val="21"/>
        </w:rPr>
        <w:t xml:space="preserve"> </w:t>
      </w:r>
    </w:p>
    <w:p w14:paraId="0E2B30F9" w14:textId="3C9B1276" w:rsidR="00D87AF3" w:rsidRDefault="00D87AF3" w:rsidP="00E37EDB"/>
    <w:p w14:paraId="242016C1" w14:textId="260F7B12" w:rsidR="00E37EDB" w:rsidRPr="00E37EDB" w:rsidRDefault="00E37EDB" w:rsidP="00E37EDB">
      <w:pPr>
        <w:pStyle w:val="ListParagraph"/>
      </w:pPr>
      <w:r>
        <w:rPr>
          <w:rFonts w:ascii="Minion Pro" w:hAnsi="Minion Pro"/>
        </w:rPr>
        <w:t>Sacred Table</w:t>
      </w:r>
    </w:p>
    <w:p w14:paraId="3AF11BC2" w14:textId="1D600869" w:rsidR="00E37EDB" w:rsidRPr="00D87AF3" w:rsidRDefault="00E37EDB" w:rsidP="004239A9">
      <w:pPr>
        <w:pStyle w:val="ListParagraph"/>
        <w:numPr>
          <w:ilvl w:val="1"/>
          <w:numId w:val="10"/>
        </w:numPr>
      </w:pPr>
      <w:r>
        <w:rPr>
          <w:rFonts w:ascii="Minion Pro" w:hAnsi="Minion Pro"/>
        </w:rPr>
        <w:t>Light a candle to remind you of the light of the Christ within you.</w:t>
      </w:r>
    </w:p>
    <w:p w14:paraId="32B91784" w14:textId="1B04E327" w:rsidR="00800610" w:rsidRDefault="00800610" w:rsidP="00800610">
      <w:pPr>
        <w:pStyle w:val="Heading2"/>
      </w:pPr>
      <w:r>
        <w:t>Media</w:t>
      </w:r>
      <w:r w:rsidR="008069DB">
        <w:t xml:space="preserve"> Room</w:t>
      </w:r>
    </w:p>
    <w:p w14:paraId="62589572" w14:textId="77777777" w:rsidR="00E37EDB" w:rsidRPr="007331B7" w:rsidRDefault="00E37EDB" w:rsidP="00E37EDB">
      <w:pPr>
        <w:rPr>
          <w:rFonts w:ascii="Minion Pro" w:hAnsi="Minion Pro"/>
        </w:rPr>
      </w:pPr>
      <w:r w:rsidRPr="007331B7">
        <w:rPr>
          <w:rFonts w:ascii="Minion Pro" w:hAnsi="Minion Pro"/>
        </w:rPr>
        <w:t xml:space="preserve">Welcome to the Media Room. </w:t>
      </w:r>
      <w:r w:rsidRPr="007331B7">
        <w:rPr>
          <w:rFonts w:ascii="Minion Pro" w:hAnsi="Minion Pro"/>
          <w:color w:val="0F0F0F"/>
        </w:rPr>
        <w:t xml:space="preserve">Dive beneath the oceans and soar above the clouds in this exploration of Earth. </w:t>
      </w:r>
      <w:r w:rsidRPr="007331B7">
        <w:rPr>
          <w:rFonts w:ascii="Minion Pro" w:hAnsi="Minion Pro"/>
        </w:rPr>
        <w:t xml:space="preserve">Click on the yellow stars to watch the video. Then, think about what happened in the story…Who was the world created for? I hope the story reminds you that every living thing on Earth is important. </w:t>
      </w:r>
    </w:p>
    <w:p w14:paraId="258B0C03" w14:textId="77777777" w:rsidR="00E37EDB" w:rsidRPr="007331B7" w:rsidRDefault="00E37EDB" w:rsidP="00E37EDB">
      <w:pPr>
        <w:rPr>
          <w:rFonts w:ascii="Minion Pro" w:hAnsi="Minion Pro"/>
        </w:rPr>
      </w:pPr>
    </w:p>
    <w:p w14:paraId="228DCCE3" w14:textId="76F147E0" w:rsidR="000F0AFE" w:rsidRPr="007331B7" w:rsidRDefault="000F0AFE" w:rsidP="000F0AFE">
      <w:pPr>
        <w:rPr>
          <w:rFonts w:ascii="Minion Pro" w:hAnsi="Minion Pro"/>
          <w:b/>
          <w:bCs/>
          <w:color w:val="000000" w:themeColor="text1"/>
        </w:rPr>
      </w:pPr>
      <w:r w:rsidRPr="007331B7">
        <w:rPr>
          <w:rFonts w:ascii="Minion Pro" w:hAnsi="Minion Pro"/>
          <w:b/>
          <w:bCs/>
          <w:color w:val="000000" w:themeColor="text1"/>
        </w:rPr>
        <w:t xml:space="preserve">Today we </w:t>
      </w:r>
      <w:r w:rsidR="00DD20E6" w:rsidRPr="007331B7">
        <w:rPr>
          <w:rFonts w:ascii="Minion Pro" w:hAnsi="Minion Pro"/>
          <w:b/>
          <w:bCs/>
          <w:color w:val="000000" w:themeColor="text1"/>
        </w:rPr>
        <w:t xml:space="preserve">will watch the video: </w:t>
      </w:r>
    </w:p>
    <w:p w14:paraId="7AC036E0" w14:textId="6FB0D7F4" w:rsidR="00E37EDB" w:rsidRPr="007331B7" w:rsidRDefault="00E37EDB" w:rsidP="00E37EDB">
      <w:pPr>
        <w:pStyle w:val="ListParagraph"/>
        <w:rPr>
          <w:rFonts w:ascii="Minion Pro" w:hAnsi="Minion Pro"/>
        </w:rPr>
      </w:pPr>
      <w:r w:rsidRPr="007331B7">
        <w:rPr>
          <w:rFonts w:ascii="Minion Pro" w:hAnsi="Minion Pro"/>
          <w:i/>
          <w:iCs/>
        </w:rPr>
        <w:t>Our Earth</w:t>
      </w:r>
      <w:r w:rsidRPr="007331B7">
        <w:rPr>
          <w:rFonts w:ascii="Minion Pro" w:hAnsi="Minion Pro"/>
        </w:rPr>
        <w:t xml:space="preserve"> by Anne Rockwell</w:t>
      </w:r>
      <w:r w:rsidR="00D87AF3" w:rsidRPr="007331B7">
        <w:rPr>
          <w:rFonts w:ascii="Minion Pro" w:hAnsi="Minion Pro"/>
          <w:i/>
          <w:iCs/>
        </w:rPr>
        <w:t xml:space="preserve">   </w:t>
      </w:r>
      <w:hyperlink r:id="rId9" w:history="1">
        <w:r w:rsidRPr="007331B7">
          <w:rPr>
            <w:rFonts w:ascii="Minion Pro" w:hAnsi="Minion Pro"/>
          </w:rPr>
          <w:t>https:/</w:t>
        </w:r>
        <w:r w:rsidRPr="007331B7">
          <w:rPr>
            <w:rFonts w:ascii="Minion Pro" w:hAnsi="Minion Pro"/>
          </w:rPr>
          <w:t>/</w:t>
        </w:r>
        <w:r w:rsidRPr="007331B7">
          <w:rPr>
            <w:rFonts w:ascii="Minion Pro" w:hAnsi="Minion Pro"/>
          </w:rPr>
          <w:t>www.youtube.com/watch?v=ieOo5jHj3Jg</w:t>
        </w:r>
      </w:hyperlink>
    </w:p>
    <w:p w14:paraId="58461205" w14:textId="3B061D4C" w:rsidR="00D87AF3" w:rsidRPr="007331B7" w:rsidRDefault="00D87AF3" w:rsidP="00E37EDB">
      <w:pPr>
        <w:rPr>
          <w:rFonts w:ascii="Minion Pro" w:hAnsi="Minion Pro"/>
        </w:rPr>
      </w:pPr>
    </w:p>
    <w:p w14:paraId="5FF8826B" w14:textId="6A770300" w:rsidR="005F1365" w:rsidRPr="007331B7" w:rsidRDefault="005F1365" w:rsidP="005F1365">
      <w:pPr>
        <w:rPr>
          <w:rFonts w:ascii="Minion Pro" w:hAnsi="Minion Pro"/>
          <w:color w:val="000000" w:themeColor="text1"/>
        </w:rPr>
      </w:pPr>
    </w:p>
    <w:p w14:paraId="26CC7818" w14:textId="142617B4" w:rsidR="005F1365" w:rsidRPr="007331B7" w:rsidRDefault="005F1365" w:rsidP="00DD20E6">
      <w:pPr>
        <w:rPr>
          <w:rFonts w:ascii="Minion Pro" w:hAnsi="Minion Pro"/>
          <w:b/>
          <w:bCs/>
          <w:color w:val="000000" w:themeColor="text1"/>
        </w:rPr>
      </w:pPr>
      <w:r w:rsidRPr="007331B7">
        <w:rPr>
          <w:rFonts w:ascii="Minion Pro" w:hAnsi="Minion Pro"/>
          <w:b/>
          <w:bCs/>
          <w:color w:val="000000" w:themeColor="text1"/>
        </w:rPr>
        <w:t>Reflection Questions</w:t>
      </w:r>
    </w:p>
    <w:p w14:paraId="536BE755" w14:textId="77777777" w:rsidR="00E37EDB" w:rsidRPr="007331B7" w:rsidRDefault="00E37EDB" w:rsidP="00E37EDB">
      <w:pPr>
        <w:pStyle w:val="ListParagraph"/>
        <w:rPr>
          <w:rFonts w:ascii="Minion Pro" w:hAnsi="Minion Pro"/>
        </w:rPr>
      </w:pPr>
      <w:r w:rsidRPr="007331B7">
        <w:rPr>
          <w:rFonts w:ascii="Minion Pro" w:hAnsi="Minion Pro"/>
        </w:rPr>
        <w:t>What is this story about?</w:t>
      </w:r>
    </w:p>
    <w:p w14:paraId="6D969BF1" w14:textId="77777777" w:rsidR="00E37EDB" w:rsidRPr="007331B7" w:rsidRDefault="00E37EDB" w:rsidP="00E37EDB">
      <w:pPr>
        <w:pStyle w:val="ListParagraph"/>
        <w:rPr>
          <w:rFonts w:ascii="Minion Pro" w:hAnsi="Minion Pro"/>
        </w:rPr>
      </w:pPr>
      <w:r w:rsidRPr="007331B7">
        <w:rPr>
          <w:rFonts w:ascii="Minion Pro" w:hAnsi="Minion Pro"/>
        </w:rPr>
        <w:t>How was the Earth created?</w:t>
      </w:r>
    </w:p>
    <w:p w14:paraId="45E95440" w14:textId="77777777" w:rsidR="00E37EDB" w:rsidRPr="007331B7" w:rsidRDefault="00E37EDB" w:rsidP="00E37EDB">
      <w:pPr>
        <w:pStyle w:val="ListParagraph"/>
        <w:rPr>
          <w:rFonts w:ascii="Minion Pro" w:hAnsi="Minion Pro"/>
        </w:rPr>
      </w:pPr>
      <w:r w:rsidRPr="007331B7">
        <w:rPr>
          <w:rFonts w:ascii="Minion Pro" w:hAnsi="Minion Pro"/>
        </w:rPr>
        <w:t>Who lives on the Earth?</w:t>
      </w:r>
    </w:p>
    <w:p w14:paraId="53853BAF" w14:textId="0ED599BD" w:rsidR="00E37EDB" w:rsidRPr="007331B7" w:rsidRDefault="00E37EDB" w:rsidP="00D87AF3">
      <w:pPr>
        <w:pStyle w:val="ListParagraph"/>
        <w:rPr>
          <w:rFonts w:ascii="Minion Pro" w:hAnsi="Minion Pro"/>
        </w:rPr>
      </w:pPr>
      <w:r w:rsidRPr="007331B7">
        <w:rPr>
          <w:rFonts w:ascii="Minion Pro" w:hAnsi="Minion Pro"/>
        </w:rPr>
        <w:t>Why is it important to take care of the Earth?</w:t>
      </w:r>
      <w:r w:rsidRPr="007331B7">
        <w:rPr>
          <w:rFonts w:ascii="Minion Pro" w:hAnsi="Minion Pro"/>
        </w:rPr>
        <w:br/>
        <w:t>What is one thing you can do to take care of the earth?</w:t>
      </w:r>
    </w:p>
    <w:p w14:paraId="78757459" w14:textId="1BD05D68" w:rsidR="00800610" w:rsidRDefault="00800610" w:rsidP="00D87AF3">
      <w:pPr>
        <w:pStyle w:val="Heading2"/>
      </w:pPr>
      <w:r>
        <w:t>Creation Station</w:t>
      </w:r>
      <w:r w:rsidR="005F1365">
        <w:t xml:space="preserve"> Activities</w:t>
      </w:r>
    </w:p>
    <w:p w14:paraId="353BC23C" w14:textId="77777777" w:rsidR="00E37EDB" w:rsidRPr="007331B7" w:rsidRDefault="00E37EDB" w:rsidP="00E37EDB">
      <w:pPr>
        <w:rPr>
          <w:rFonts w:ascii="Minion Pro" w:hAnsi="Minion Pro"/>
        </w:rPr>
      </w:pPr>
      <w:r w:rsidRPr="007331B7">
        <w:rPr>
          <w:rFonts w:ascii="Minion Pro" w:hAnsi="Minion Pro"/>
        </w:rPr>
        <w:t>The rainbow scavenger hunt invites us to explore the world around us. The yellow stars will lead you to all the activities including one that invites you to see how Math shoes up in nature. Math! Can you believe that! Enjoy the hunt.</w:t>
      </w:r>
    </w:p>
    <w:p w14:paraId="239C10C3" w14:textId="77777777" w:rsidR="00E37EDB" w:rsidRPr="007331B7" w:rsidRDefault="00E37EDB" w:rsidP="00E37EDB">
      <w:pPr>
        <w:rPr>
          <w:rFonts w:ascii="Minion Pro" w:hAnsi="Minion Pro"/>
        </w:rPr>
      </w:pPr>
    </w:p>
    <w:p w14:paraId="66699457" w14:textId="5CB52670" w:rsidR="00E37EDB" w:rsidRPr="007331B7" w:rsidRDefault="00E37EDB" w:rsidP="00786BC2">
      <w:pPr>
        <w:pStyle w:val="ListParagraph"/>
        <w:rPr>
          <w:rFonts w:ascii="Minion Pro" w:hAnsi="Minion Pro"/>
        </w:rPr>
      </w:pPr>
      <w:r w:rsidRPr="007331B7">
        <w:rPr>
          <w:rFonts w:ascii="Minion Pro" w:hAnsi="Minion Pro"/>
        </w:rPr>
        <w:t xml:space="preserve">Rainbow Scavenger Hunt </w:t>
      </w:r>
      <w:r w:rsidR="006F338E" w:rsidRPr="007331B7">
        <w:rPr>
          <w:rFonts w:ascii="Minion Pro" w:hAnsi="Minion Pro"/>
          <w:i/>
          <w:iCs/>
        </w:rPr>
        <w:t>(Handout)</w:t>
      </w:r>
    </w:p>
    <w:p w14:paraId="78BD40BC" w14:textId="098F59CD" w:rsidR="00E37EDB" w:rsidRPr="007331B7" w:rsidRDefault="00E37EDB" w:rsidP="004239A9">
      <w:pPr>
        <w:pStyle w:val="ListParagraph"/>
        <w:numPr>
          <w:ilvl w:val="1"/>
          <w:numId w:val="10"/>
        </w:numPr>
        <w:rPr>
          <w:rStyle w:val="Hyperlink"/>
          <w:rFonts w:ascii="Minion Pro" w:hAnsi="Minion Pro"/>
          <w:color w:val="auto"/>
          <w:u w:val="none"/>
        </w:rPr>
      </w:pPr>
      <w:hyperlink r:id="rId10" w:history="1">
        <w:r w:rsidRPr="007331B7">
          <w:rPr>
            <w:rStyle w:val="Hyperlink"/>
            <w:rFonts w:ascii="Minion Pro" w:hAnsi="Minion Pro"/>
          </w:rPr>
          <w:t>https://themanylittlejoys.com/rainbow-color-scavenger-hunt-for-preschoolers/</w:t>
        </w:r>
      </w:hyperlink>
    </w:p>
    <w:p w14:paraId="289C81A4" w14:textId="77777777" w:rsidR="00E37EDB" w:rsidRPr="007331B7" w:rsidRDefault="00E37EDB" w:rsidP="004239A9">
      <w:pPr>
        <w:pStyle w:val="ListParagraph"/>
        <w:numPr>
          <w:ilvl w:val="1"/>
          <w:numId w:val="10"/>
        </w:numPr>
        <w:rPr>
          <w:rFonts w:ascii="Minion Pro" w:hAnsi="Minion Pro"/>
        </w:rPr>
      </w:pPr>
      <w:r w:rsidRPr="007331B7">
        <w:rPr>
          <w:rFonts w:ascii="Minion Pro" w:hAnsi="Minion Pro"/>
        </w:rPr>
        <w:t>Go on a rainbow scavenger hunt!</w:t>
      </w:r>
    </w:p>
    <w:p w14:paraId="17263F7B" w14:textId="77777777" w:rsidR="00E37EDB" w:rsidRPr="007331B7" w:rsidRDefault="00E37EDB" w:rsidP="004239A9">
      <w:pPr>
        <w:pStyle w:val="ListParagraph"/>
        <w:numPr>
          <w:ilvl w:val="1"/>
          <w:numId w:val="10"/>
        </w:numPr>
        <w:rPr>
          <w:rFonts w:ascii="Minion Pro" w:hAnsi="Minion Pro"/>
        </w:rPr>
      </w:pPr>
      <w:r w:rsidRPr="007331B7">
        <w:rPr>
          <w:rFonts w:ascii="Minion Pro" w:hAnsi="Minion Pro"/>
        </w:rPr>
        <w:t xml:space="preserve">Look around the room, what colors do you see? </w:t>
      </w:r>
    </w:p>
    <w:p w14:paraId="315E0F6D" w14:textId="77777777" w:rsidR="00E37EDB" w:rsidRPr="007331B7" w:rsidRDefault="00E37EDB" w:rsidP="004239A9">
      <w:pPr>
        <w:pStyle w:val="ListParagraph"/>
        <w:numPr>
          <w:ilvl w:val="1"/>
          <w:numId w:val="10"/>
        </w:numPr>
        <w:rPr>
          <w:rFonts w:ascii="Minion Pro" w:hAnsi="Minion Pro"/>
        </w:rPr>
      </w:pPr>
      <w:r w:rsidRPr="007331B7">
        <w:rPr>
          <w:rFonts w:ascii="Minion Pro" w:hAnsi="Minion Pro"/>
        </w:rPr>
        <w:t>What is your favorite color?</w:t>
      </w:r>
      <w:r w:rsidRPr="007331B7">
        <w:rPr>
          <w:rFonts w:ascii="Minion Pro" w:hAnsi="Minion Pro"/>
        </w:rPr>
        <w:fldChar w:fldCharType="begin"/>
      </w:r>
      <w:r w:rsidRPr="007331B7">
        <w:rPr>
          <w:rFonts w:ascii="Minion Pro" w:hAnsi="Minion Pro"/>
        </w:rPr>
        <w:instrText xml:space="preserve"> INCLUDEPICTURE "https://s.w.org/images/core/emoji/14.0.0/svg/1f642.svg" \* MERGEFORMATINET </w:instrText>
      </w:r>
      <w:r w:rsidRPr="007331B7">
        <w:rPr>
          <w:rFonts w:ascii="Minion Pro" w:hAnsi="Minion Pro"/>
        </w:rPr>
        <w:fldChar w:fldCharType="separate"/>
      </w:r>
      <w:r w:rsidRPr="007331B7">
        <w:rPr>
          <w:rFonts w:ascii="Minion Pro" w:hAnsi="Minion Pro"/>
        </w:rPr>
        <w:fldChar w:fldCharType="end"/>
      </w:r>
    </w:p>
    <w:p w14:paraId="008295DA" w14:textId="77777777" w:rsidR="00E37EDB" w:rsidRPr="007331B7" w:rsidRDefault="00E37EDB" w:rsidP="004239A9">
      <w:pPr>
        <w:pStyle w:val="ListParagraph"/>
        <w:numPr>
          <w:ilvl w:val="1"/>
          <w:numId w:val="10"/>
        </w:numPr>
        <w:rPr>
          <w:rFonts w:ascii="Minion Pro" w:hAnsi="Minion Pro"/>
        </w:rPr>
      </w:pPr>
      <w:r w:rsidRPr="007331B7">
        <w:rPr>
          <w:rFonts w:ascii="Minion Pro" w:hAnsi="Minion Pro"/>
        </w:rPr>
        <w:t>Download the scavenger hunt sheet by clicking on the resource tab on the top right</w:t>
      </w:r>
    </w:p>
    <w:p w14:paraId="2CBB8A16" w14:textId="77777777" w:rsidR="00E37EDB" w:rsidRPr="007331B7" w:rsidRDefault="00E37EDB" w:rsidP="004239A9">
      <w:pPr>
        <w:pStyle w:val="ListParagraph"/>
        <w:numPr>
          <w:ilvl w:val="1"/>
          <w:numId w:val="10"/>
        </w:numPr>
        <w:rPr>
          <w:rFonts w:ascii="Minion Pro" w:hAnsi="Minion Pro"/>
        </w:rPr>
      </w:pPr>
      <w:r w:rsidRPr="007331B7">
        <w:rPr>
          <w:rFonts w:ascii="Minion Pro" w:hAnsi="Minion Pro"/>
        </w:rPr>
        <w:t>Head outside or even just hunt around your home. Look for something that matches each color on the page and DRAW it!</w:t>
      </w:r>
    </w:p>
    <w:p w14:paraId="31AD492F" w14:textId="77777777" w:rsidR="00E37EDB" w:rsidRPr="007331B7" w:rsidRDefault="00E37EDB" w:rsidP="004239A9">
      <w:pPr>
        <w:pStyle w:val="ListParagraph"/>
        <w:numPr>
          <w:ilvl w:val="1"/>
          <w:numId w:val="10"/>
        </w:numPr>
        <w:rPr>
          <w:rFonts w:ascii="Minion Pro" w:hAnsi="Minion Pro"/>
        </w:rPr>
      </w:pPr>
      <w:r w:rsidRPr="007331B7">
        <w:rPr>
          <w:rFonts w:ascii="Minion Pro" w:hAnsi="Minion Pro"/>
        </w:rPr>
        <w:t>Pay attention to which shade of a given color you see and pick a colored pencil/marker that matches the best. Think about all the hues of a color. For example, is it royal blue? Sky blue? Teal?</w:t>
      </w:r>
    </w:p>
    <w:p w14:paraId="5FDD5139" w14:textId="77777777" w:rsidR="00E37EDB" w:rsidRPr="007331B7" w:rsidRDefault="00E37EDB" w:rsidP="004239A9">
      <w:pPr>
        <w:pStyle w:val="ListParagraph"/>
        <w:numPr>
          <w:ilvl w:val="1"/>
          <w:numId w:val="10"/>
        </w:numPr>
        <w:rPr>
          <w:rFonts w:ascii="Minion Pro" w:hAnsi="Minion Pro"/>
        </w:rPr>
      </w:pPr>
      <w:r w:rsidRPr="007331B7">
        <w:rPr>
          <w:rFonts w:ascii="Minion Pro" w:hAnsi="Minion Pro"/>
        </w:rPr>
        <w:t>Also, scribbles instead of drawing are totally acceptable.</w:t>
      </w:r>
    </w:p>
    <w:p w14:paraId="5B74BDA6" w14:textId="2B26FE02" w:rsidR="00E37EDB" w:rsidRPr="007331B7" w:rsidRDefault="00E37EDB" w:rsidP="00E37EDB">
      <w:pPr>
        <w:rPr>
          <w:rFonts w:ascii="Minion Pro" w:hAnsi="Minion Pro"/>
        </w:rPr>
      </w:pPr>
    </w:p>
    <w:p w14:paraId="2B01B827" w14:textId="2CA4FD8C" w:rsidR="00E37EDB" w:rsidRPr="007331B7" w:rsidRDefault="00E37EDB" w:rsidP="004239A9">
      <w:pPr>
        <w:pStyle w:val="ListParagraph"/>
        <w:numPr>
          <w:ilvl w:val="0"/>
          <w:numId w:val="24"/>
        </w:numPr>
        <w:rPr>
          <w:rFonts w:ascii="Minion Pro" w:hAnsi="Minion Pro"/>
        </w:rPr>
      </w:pPr>
      <w:r w:rsidRPr="007331B7">
        <w:rPr>
          <w:rFonts w:ascii="Minion Pro" w:hAnsi="Minion Pro"/>
        </w:rPr>
        <w:t>Math in Nature</w:t>
      </w:r>
      <w:r w:rsidR="006F338E" w:rsidRPr="007331B7">
        <w:rPr>
          <w:rFonts w:ascii="Minion Pro" w:hAnsi="Minion Pro"/>
        </w:rPr>
        <w:t xml:space="preserve"> </w:t>
      </w:r>
      <w:r w:rsidR="006F338E" w:rsidRPr="007331B7">
        <w:rPr>
          <w:rFonts w:ascii="Minion Pro" w:hAnsi="Minion Pro"/>
          <w:i/>
          <w:iCs/>
        </w:rPr>
        <w:t>(Handout)</w:t>
      </w:r>
    </w:p>
    <w:p w14:paraId="5E5E3F28" w14:textId="7EC39071" w:rsidR="006F338E" w:rsidRPr="007331B7" w:rsidRDefault="006F338E" w:rsidP="004239A9">
      <w:pPr>
        <w:pStyle w:val="ListParagraph"/>
        <w:numPr>
          <w:ilvl w:val="1"/>
          <w:numId w:val="24"/>
        </w:numPr>
        <w:rPr>
          <w:rFonts w:ascii="Minion Pro" w:hAnsi="Minion Pro"/>
        </w:rPr>
      </w:pPr>
      <w:hyperlink r:id="rId11" w:history="1">
        <w:r w:rsidRPr="007331B7">
          <w:rPr>
            <w:rStyle w:val="Hyperlink"/>
            <w:rFonts w:ascii="Minion Pro" w:hAnsi="Minion Pro"/>
          </w:rPr>
          <w:t>https://mathgeekmama.com/math-in-nature/</w:t>
        </w:r>
      </w:hyperlink>
    </w:p>
    <w:p w14:paraId="5E0B6209" w14:textId="1E05C4DE" w:rsidR="00E37EDB" w:rsidRPr="007331B7" w:rsidRDefault="00E37EDB" w:rsidP="004239A9">
      <w:pPr>
        <w:pStyle w:val="ListParagraph"/>
        <w:numPr>
          <w:ilvl w:val="1"/>
          <w:numId w:val="24"/>
        </w:numPr>
        <w:rPr>
          <w:rFonts w:ascii="Minion Pro" w:hAnsi="Minion Pro"/>
        </w:rPr>
      </w:pPr>
      <w:r w:rsidRPr="007331B7">
        <w:rPr>
          <w:rFonts w:ascii="Minion Pro" w:hAnsi="Minion Pro"/>
        </w:rPr>
        <w:t>Print the Math posters that feature different shapes and patterns.</w:t>
      </w:r>
    </w:p>
    <w:p w14:paraId="75BCE3E2" w14:textId="77777777" w:rsidR="00E37EDB" w:rsidRPr="007331B7" w:rsidRDefault="00E37EDB" w:rsidP="004239A9">
      <w:pPr>
        <w:pStyle w:val="ListParagraph"/>
        <w:numPr>
          <w:ilvl w:val="1"/>
          <w:numId w:val="24"/>
        </w:numPr>
        <w:rPr>
          <w:rFonts w:ascii="Minion Pro" w:hAnsi="Minion Pro"/>
        </w:rPr>
      </w:pPr>
      <w:r w:rsidRPr="007331B7">
        <w:rPr>
          <w:rFonts w:ascii="Minion Pro" w:hAnsi="Minion Pro"/>
        </w:rPr>
        <w:t>Invite the children to consider those shapes such as the fractal, hexagon, or concentric circle found in the beehive, spiral shell, or pinecone.</w:t>
      </w:r>
      <w:r w:rsidRPr="007331B7">
        <w:rPr>
          <w:rFonts w:ascii="Minion Pro" w:hAnsi="Minion Pro"/>
          <w:sz w:val="21"/>
          <w:szCs w:val="21"/>
        </w:rPr>
        <w:t xml:space="preserve"> </w:t>
      </w:r>
    </w:p>
    <w:p w14:paraId="6A7F5587" w14:textId="77777777" w:rsidR="00E37EDB" w:rsidRPr="007331B7" w:rsidRDefault="00E37EDB" w:rsidP="004239A9">
      <w:pPr>
        <w:pStyle w:val="ListParagraph"/>
        <w:numPr>
          <w:ilvl w:val="1"/>
          <w:numId w:val="24"/>
        </w:numPr>
        <w:rPr>
          <w:rFonts w:ascii="Minion Pro" w:hAnsi="Minion Pro"/>
        </w:rPr>
      </w:pPr>
      <w:r w:rsidRPr="007331B7">
        <w:rPr>
          <w:rFonts w:ascii="Minion Pro" w:hAnsi="Minion Pro"/>
        </w:rPr>
        <w:t>These shapes and patterns lead to the life forms growth.</w:t>
      </w:r>
    </w:p>
    <w:p w14:paraId="320102C5" w14:textId="77777777" w:rsidR="00E37EDB" w:rsidRPr="007331B7" w:rsidRDefault="00E37EDB" w:rsidP="004239A9">
      <w:pPr>
        <w:pStyle w:val="ListParagraph"/>
        <w:numPr>
          <w:ilvl w:val="1"/>
          <w:numId w:val="24"/>
        </w:numPr>
        <w:rPr>
          <w:rFonts w:ascii="Minion Pro" w:hAnsi="Minion Pro"/>
        </w:rPr>
      </w:pPr>
      <w:r w:rsidRPr="007331B7">
        <w:rPr>
          <w:rFonts w:ascii="Minion Pro" w:hAnsi="Minion Pro"/>
        </w:rPr>
        <w:t>Asking questions such as,</w:t>
      </w:r>
    </w:p>
    <w:p w14:paraId="6BD41A87" w14:textId="77777777" w:rsidR="00E37EDB" w:rsidRPr="007331B7" w:rsidRDefault="00E37EDB" w:rsidP="004239A9">
      <w:pPr>
        <w:pStyle w:val="ListParagraph"/>
        <w:numPr>
          <w:ilvl w:val="1"/>
          <w:numId w:val="24"/>
        </w:numPr>
        <w:rPr>
          <w:rFonts w:ascii="Minion Pro" w:hAnsi="Minion Pro"/>
        </w:rPr>
      </w:pPr>
      <w:r w:rsidRPr="007331B7">
        <w:rPr>
          <w:rFonts w:ascii="Minion Pro" w:hAnsi="Minion Pro"/>
        </w:rPr>
        <w:t xml:space="preserve">What makes these shapes and patterns beautiful? </w:t>
      </w:r>
    </w:p>
    <w:p w14:paraId="430A9A83" w14:textId="77777777" w:rsidR="00E37EDB" w:rsidRPr="007331B7" w:rsidRDefault="00E37EDB" w:rsidP="004239A9">
      <w:pPr>
        <w:pStyle w:val="ListParagraph"/>
        <w:numPr>
          <w:ilvl w:val="1"/>
          <w:numId w:val="24"/>
        </w:numPr>
        <w:rPr>
          <w:rFonts w:ascii="Minion Pro" w:hAnsi="Minion Pro"/>
        </w:rPr>
      </w:pPr>
      <w:r w:rsidRPr="007331B7">
        <w:rPr>
          <w:rFonts w:ascii="Minion Pro" w:hAnsi="Minion Pro"/>
        </w:rPr>
        <w:t>How do they connect to the Earth?</w:t>
      </w:r>
    </w:p>
    <w:p w14:paraId="08D67BF8" w14:textId="77777777" w:rsidR="00E37EDB" w:rsidRPr="00485710" w:rsidRDefault="00E37EDB" w:rsidP="004239A9">
      <w:pPr>
        <w:pStyle w:val="ListParagraph"/>
        <w:numPr>
          <w:ilvl w:val="1"/>
          <w:numId w:val="24"/>
        </w:numPr>
      </w:pPr>
      <w:r w:rsidRPr="007331B7">
        <w:rPr>
          <w:rFonts w:ascii="Minion Pro" w:hAnsi="Minion Pro"/>
        </w:rPr>
        <w:t>How can you hold each sacred?</w:t>
      </w:r>
    </w:p>
    <w:p w14:paraId="11EB6587" w14:textId="77777777" w:rsidR="00E37EDB" w:rsidRPr="00D16790" w:rsidRDefault="00E37EDB" w:rsidP="00E37EDB"/>
    <w:p w14:paraId="6E873E1F" w14:textId="08A275FB" w:rsidR="00D87AF3" w:rsidRPr="00D87AF3" w:rsidRDefault="00D87AF3" w:rsidP="00D87AF3"/>
    <w:p w14:paraId="6DB9D6EA" w14:textId="0D76C3C0" w:rsidR="00D87AF3" w:rsidRDefault="00D87AF3" w:rsidP="00D87AF3">
      <w:pPr>
        <w:rPr>
          <w:color w:val="000000" w:themeColor="text1"/>
          <w:u w:val="single"/>
        </w:rPr>
      </w:pPr>
    </w:p>
    <w:p w14:paraId="2040503A" w14:textId="63D8A769" w:rsidR="00D87AF3" w:rsidRDefault="00D87AF3" w:rsidP="00D87AF3">
      <w:pPr>
        <w:rPr>
          <w:color w:val="000000" w:themeColor="text1"/>
          <w:u w:val="single"/>
        </w:rPr>
      </w:pPr>
    </w:p>
    <w:p w14:paraId="099B5BBD" w14:textId="281B070D" w:rsidR="00E37EDB" w:rsidRDefault="00E37EDB" w:rsidP="00D87AF3">
      <w:pPr>
        <w:rPr>
          <w:color w:val="000000" w:themeColor="text1"/>
          <w:u w:val="single"/>
        </w:rPr>
      </w:pPr>
    </w:p>
    <w:p w14:paraId="2FEA49B4" w14:textId="4A1A38E9" w:rsidR="00E37EDB" w:rsidRDefault="00E37EDB" w:rsidP="00D87AF3">
      <w:pPr>
        <w:rPr>
          <w:color w:val="000000" w:themeColor="text1"/>
          <w:u w:val="single"/>
        </w:rPr>
      </w:pPr>
    </w:p>
    <w:p w14:paraId="6B061729" w14:textId="63B37BE6" w:rsidR="00E37EDB" w:rsidRDefault="00E37EDB" w:rsidP="00D87AF3">
      <w:pPr>
        <w:rPr>
          <w:color w:val="000000" w:themeColor="text1"/>
          <w:u w:val="single"/>
        </w:rPr>
      </w:pPr>
    </w:p>
    <w:p w14:paraId="77A51811" w14:textId="77777777" w:rsidR="00E37EDB" w:rsidRDefault="00E37EDB" w:rsidP="00D87AF3">
      <w:pPr>
        <w:rPr>
          <w:color w:val="000000" w:themeColor="text1"/>
          <w:u w:val="single"/>
        </w:rPr>
      </w:pPr>
    </w:p>
    <w:p w14:paraId="3835D6EE" w14:textId="733EE982" w:rsidR="00151959" w:rsidRDefault="007331B7" w:rsidP="00B478B7">
      <w:pPr>
        <w:pStyle w:val="Heading1"/>
      </w:pPr>
      <w:r>
        <w:rPr>
          <w:noProof/>
        </w:rPr>
        <w:lastRenderedPageBreak/>
        <w:drawing>
          <wp:inline distT="0" distB="0" distL="0" distR="0" wp14:anchorId="193D19E5" wp14:editId="6A31E531">
            <wp:extent cx="6400800" cy="8283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6400800" cy="8283575"/>
                    </a:xfrm>
                    <a:prstGeom prst="rect">
                      <a:avLst/>
                    </a:prstGeom>
                  </pic:spPr>
                </pic:pic>
              </a:graphicData>
            </a:graphic>
          </wp:inline>
        </w:drawing>
      </w:r>
    </w:p>
    <w:p w14:paraId="75D19D23" w14:textId="77777777" w:rsidR="007331B7" w:rsidRDefault="007331B7" w:rsidP="00B478B7">
      <w:pPr>
        <w:pStyle w:val="Heading1"/>
      </w:pPr>
    </w:p>
    <w:p w14:paraId="0BEF0F35" w14:textId="77777777" w:rsidR="007331B7" w:rsidRDefault="007331B7" w:rsidP="00B478B7">
      <w:pPr>
        <w:pStyle w:val="Heading1"/>
      </w:pPr>
    </w:p>
    <w:p w14:paraId="10478CCA" w14:textId="6A08C33F" w:rsidR="007331B7" w:rsidRDefault="007331B7" w:rsidP="00B478B7">
      <w:pPr>
        <w:pStyle w:val="Heading1"/>
      </w:pPr>
      <w:r>
        <w:rPr>
          <w:noProof/>
        </w:rPr>
        <w:drawing>
          <wp:inline distT="0" distB="0" distL="0" distR="0" wp14:anchorId="6D3730DC" wp14:editId="291F7D45">
            <wp:extent cx="6400800" cy="4800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stretch>
                      <a:fillRect/>
                    </a:stretch>
                  </pic:blipFill>
                  <pic:spPr>
                    <a:xfrm>
                      <a:off x="0" y="0"/>
                      <a:ext cx="6400800" cy="4800600"/>
                    </a:xfrm>
                    <a:prstGeom prst="rect">
                      <a:avLst/>
                    </a:prstGeom>
                  </pic:spPr>
                </pic:pic>
              </a:graphicData>
            </a:graphic>
          </wp:inline>
        </w:drawing>
      </w:r>
    </w:p>
    <w:p w14:paraId="2B8DFB31" w14:textId="356EFDDC" w:rsidR="007331B7" w:rsidRDefault="007331B7" w:rsidP="00B478B7">
      <w:pPr>
        <w:pStyle w:val="Heading1"/>
        <w:rPr>
          <w:i/>
          <w:iCs/>
        </w:rPr>
      </w:pPr>
      <w:r>
        <w:rPr>
          <w:i/>
          <w:iCs/>
        </w:rPr>
        <w:t>Download the rest of the posters from the online lesson under the resource tab.</w:t>
      </w:r>
    </w:p>
    <w:p w14:paraId="7E0DAC85" w14:textId="6DA07515" w:rsidR="007331B7" w:rsidRDefault="007331B7" w:rsidP="007331B7"/>
    <w:p w14:paraId="3FB88FC1" w14:textId="266FB2F6" w:rsidR="007331B7" w:rsidRDefault="007331B7" w:rsidP="007331B7"/>
    <w:p w14:paraId="263144A9" w14:textId="4B23D133" w:rsidR="007331B7" w:rsidRDefault="007331B7" w:rsidP="007331B7"/>
    <w:p w14:paraId="381D6825" w14:textId="5B312C61" w:rsidR="007331B7" w:rsidRDefault="007331B7" w:rsidP="007331B7"/>
    <w:p w14:paraId="08807662" w14:textId="434A4BB8" w:rsidR="007331B7" w:rsidRDefault="007331B7" w:rsidP="007331B7"/>
    <w:p w14:paraId="14479B94" w14:textId="1A28260E" w:rsidR="007331B7" w:rsidRDefault="007331B7" w:rsidP="007331B7"/>
    <w:p w14:paraId="11489DC9" w14:textId="29D9F26D" w:rsidR="007331B7" w:rsidRDefault="007331B7" w:rsidP="007331B7"/>
    <w:p w14:paraId="2936013D" w14:textId="17DA3922" w:rsidR="007331B7" w:rsidRDefault="007331B7" w:rsidP="007331B7"/>
    <w:p w14:paraId="29CE9B21" w14:textId="7622094B" w:rsidR="007331B7" w:rsidRDefault="007331B7" w:rsidP="007331B7"/>
    <w:p w14:paraId="12CB66F4" w14:textId="203956EA" w:rsidR="007331B7" w:rsidRDefault="007331B7" w:rsidP="007331B7"/>
    <w:p w14:paraId="52C8124B" w14:textId="6072A56E" w:rsidR="007331B7" w:rsidRDefault="007331B7" w:rsidP="007331B7"/>
    <w:p w14:paraId="2941532A" w14:textId="4A2042CE" w:rsidR="007331B7" w:rsidRDefault="007331B7" w:rsidP="007331B7"/>
    <w:p w14:paraId="52AFBCCA" w14:textId="3AEA7710" w:rsidR="007331B7" w:rsidRDefault="007331B7" w:rsidP="007331B7"/>
    <w:p w14:paraId="4FE666F2" w14:textId="55082C5A" w:rsidR="007331B7" w:rsidRDefault="007331B7" w:rsidP="007331B7"/>
    <w:p w14:paraId="359A5BC0" w14:textId="7DBEB388" w:rsidR="007331B7" w:rsidRDefault="007331B7" w:rsidP="007331B7"/>
    <w:p w14:paraId="17FA5FFF" w14:textId="7B416937" w:rsidR="007331B7" w:rsidRDefault="007331B7" w:rsidP="007331B7"/>
    <w:p w14:paraId="176E49EF" w14:textId="77777777" w:rsidR="007331B7" w:rsidRPr="007331B7" w:rsidRDefault="007331B7" w:rsidP="007331B7"/>
    <w:p w14:paraId="3C05B753" w14:textId="3B6E8C60" w:rsidR="00B478B7" w:rsidRDefault="00B478B7" w:rsidP="00B478B7">
      <w:pPr>
        <w:pStyle w:val="Heading1"/>
      </w:pPr>
      <w:r>
        <w:t>#2 - “</w:t>
      </w:r>
      <w:r w:rsidR="007331B7">
        <w:t>All Life is Precious</w:t>
      </w:r>
      <w:r>
        <w:t>”</w:t>
      </w:r>
    </w:p>
    <w:p w14:paraId="26F08B13" w14:textId="77777777" w:rsidR="00B478B7" w:rsidRDefault="00B478B7" w:rsidP="00B478B7">
      <w:pPr>
        <w:pStyle w:val="Heading2"/>
      </w:pPr>
      <w:r>
        <w:t xml:space="preserve">Opening Experience </w:t>
      </w:r>
    </w:p>
    <w:p w14:paraId="6B1FB8E6" w14:textId="7823FBCF" w:rsidR="008069DB" w:rsidRPr="007331B7" w:rsidRDefault="007331B7" w:rsidP="00D9756F">
      <w:pPr>
        <w:rPr>
          <w:rFonts w:ascii="Minion Pro" w:hAnsi="Minion Pro"/>
        </w:rPr>
      </w:pPr>
      <w:r w:rsidRPr="007331B7">
        <w:rPr>
          <w:rFonts w:ascii="Minion Pro" w:hAnsi="Minion Pro"/>
        </w:rPr>
        <w:t>There are many ways to honor Mother Earth! There is a website filled with activities to choose from, as well as an invitation to sink your feet into the earth and be grateful for all there is.</w:t>
      </w:r>
    </w:p>
    <w:p w14:paraId="17803B4C" w14:textId="77777777" w:rsidR="007331B7" w:rsidRPr="007331B7" w:rsidRDefault="007331B7" w:rsidP="00D9756F">
      <w:pPr>
        <w:rPr>
          <w:rFonts w:ascii="Minion Pro" w:hAnsi="Minion Pro"/>
        </w:rPr>
      </w:pPr>
    </w:p>
    <w:p w14:paraId="3DE78327" w14:textId="73D9C6D3" w:rsidR="00B478B7" w:rsidRPr="007331B7" w:rsidRDefault="00B478B7" w:rsidP="00B478B7">
      <w:pPr>
        <w:rPr>
          <w:rFonts w:ascii="Minion Pro" w:hAnsi="Minion Pro"/>
          <w:b/>
          <w:bCs/>
        </w:rPr>
      </w:pPr>
      <w:r w:rsidRPr="007331B7">
        <w:rPr>
          <w:rFonts w:ascii="Minion Pro" w:hAnsi="Minion Pro"/>
          <w:b/>
          <w:bCs/>
        </w:rPr>
        <w:t>Activity Choices</w:t>
      </w:r>
    </w:p>
    <w:p w14:paraId="5610A593" w14:textId="77777777" w:rsidR="007331B7" w:rsidRPr="007331B7" w:rsidRDefault="007331B7" w:rsidP="004239A9">
      <w:pPr>
        <w:pStyle w:val="ListParagraph"/>
        <w:numPr>
          <w:ilvl w:val="0"/>
          <w:numId w:val="12"/>
        </w:numPr>
        <w:rPr>
          <w:rFonts w:ascii="Minion Pro" w:hAnsi="Minion Pro"/>
          <w:b/>
          <w:bCs/>
        </w:rPr>
      </w:pPr>
      <w:r w:rsidRPr="007331B7">
        <w:rPr>
          <w:rFonts w:ascii="Minion Pro" w:hAnsi="Minion Pro"/>
        </w:rPr>
        <w:t>Make the Earth a Better Place</w:t>
      </w:r>
    </w:p>
    <w:p w14:paraId="6B7F8A2C" w14:textId="77AACAD0" w:rsidR="007331B7" w:rsidRPr="007331B7" w:rsidRDefault="007331B7" w:rsidP="004239A9">
      <w:pPr>
        <w:pStyle w:val="ListParagraph"/>
        <w:numPr>
          <w:ilvl w:val="1"/>
          <w:numId w:val="12"/>
        </w:numPr>
        <w:rPr>
          <w:rStyle w:val="Hyperlink"/>
          <w:rFonts w:ascii="Minion Pro" w:hAnsi="Minion Pro"/>
          <w:b/>
          <w:bCs/>
          <w:color w:val="auto"/>
          <w:u w:val="none"/>
        </w:rPr>
      </w:pPr>
      <w:hyperlink r:id="rId14" w:history="1">
        <w:r w:rsidRPr="007331B7">
          <w:rPr>
            <w:rStyle w:val="Hyperlink"/>
            <w:rFonts w:ascii="Minion Pro" w:hAnsi="Minion Pro"/>
            <w:b/>
            <w:bCs/>
          </w:rPr>
          <w:t>https://www.gogreendistrict.com/earthcare-actions</w:t>
        </w:r>
      </w:hyperlink>
    </w:p>
    <w:p w14:paraId="490C3E62" w14:textId="77777777" w:rsidR="007331B7" w:rsidRPr="007331B7" w:rsidRDefault="007331B7" w:rsidP="004239A9">
      <w:pPr>
        <w:pStyle w:val="gmail-msolistparagraph"/>
        <w:numPr>
          <w:ilvl w:val="1"/>
          <w:numId w:val="12"/>
        </w:numPr>
        <w:spacing w:before="0" w:beforeAutospacing="0" w:after="0" w:afterAutospacing="0"/>
        <w:rPr>
          <w:rFonts w:ascii="Minion Pro" w:hAnsi="Minion Pro"/>
        </w:rPr>
      </w:pPr>
      <w:r w:rsidRPr="007331B7">
        <w:rPr>
          <w:rFonts w:ascii="Minion Pro" w:hAnsi="Minion Pro"/>
        </w:rPr>
        <w:t>Go through the website and explore all it has to offer.</w:t>
      </w:r>
    </w:p>
    <w:p w14:paraId="6E3381EC" w14:textId="0672FABE" w:rsidR="007331B7" w:rsidRPr="007331B7" w:rsidRDefault="007331B7" w:rsidP="004239A9">
      <w:pPr>
        <w:pStyle w:val="gmail-msolistparagraph"/>
        <w:numPr>
          <w:ilvl w:val="1"/>
          <w:numId w:val="12"/>
        </w:numPr>
        <w:spacing w:before="0" w:beforeAutospacing="0" w:after="0" w:afterAutospacing="0"/>
        <w:rPr>
          <w:rFonts w:ascii="Minion Pro" w:hAnsi="Minion Pro"/>
        </w:rPr>
      </w:pPr>
      <w:r w:rsidRPr="007331B7">
        <w:rPr>
          <w:rFonts w:ascii="Minion Pro" w:hAnsi="Minion Pro"/>
        </w:rPr>
        <w:t>Select one to three items to complete this week</w:t>
      </w:r>
    </w:p>
    <w:p w14:paraId="521CAD2F" w14:textId="312CB54C" w:rsidR="008069DB" w:rsidRPr="008069DB" w:rsidRDefault="008069DB" w:rsidP="008069DB"/>
    <w:p w14:paraId="68E9F0D6" w14:textId="77777777" w:rsidR="007331B7" w:rsidRDefault="007331B7" w:rsidP="004239A9">
      <w:pPr>
        <w:pStyle w:val="ListParagraph"/>
        <w:numPr>
          <w:ilvl w:val="0"/>
          <w:numId w:val="12"/>
        </w:numPr>
        <w:rPr>
          <w:rFonts w:ascii="Minion Pro" w:hAnsi="Minion Pro"/>
        </w:rPr>
      </w:pPr>
      <w:r w:rsidRPr="007331B7">
        <w:rPr>
          <w:rFonts w:ascii="Minion Pro" w:hAnsi="Minion Pro"/>
        </w:rPr>
        <w:t>Honoring Mother Earth</w:t>
      </w:r>
    </w:p>
    <w:p w14:paraId="5DD613A4" w14:textId="7872D889" w:rsidR="007331B7" w:rsidRPr="007331B7" w:rsidRDefault="007331B7" w:rsidP="004239A9">
      <w:pPr>
        <w:pStyle w:val="ListParagraph"/>
        <w:numPr>
          <w:ilvl w:val="1"/>
          <w:numId w:val="12"/>
        </w:numPr>
        <w:rPr>
          <w:rFonts w:ascii="Minion Pro" w:hAnsi="Minion Pro"/>
        </w:rPr>
      </w:pPr>
      <w:r w:rsidRPr="007331B7">
        <w:rPr>
          <w:rFonts w:ascii="Minion Pro" w:hAnsi="Minion Pro"/>
        </w:rPr>
        <w:t xml:space="preserve"> </w:t>
      </w:r>
      <w:hyperlink r:id="rId15" w:history="1">
        <w:r w:rsidRPr="007331B7">
          <w:rPr>
            <w:rStyle w:val="Hyperlink"/>
            <w:rFonts w:ascii="Minion Pro" w:hAnsi="Minion Pro"/>
          </w:rPr>
          <w:t>https://www.gaia.com/article/rituals-for-h</w:t>
        </w:r>
        <w:r w:rsidRPr="007331B7">
          <w:rPr>
            <w:rStyle w:val="Hyperlink"/>
            <w:rFonts w:ascii="Minion Pro" w:hAnsi="Minion Pro"/>
          </w:rPr>
          <w:t>o</w:t>
        </w:r>
        <w:r w:rsidRPr="007331B7">
          <w:rPr>
            <w:rStyle w:val="Hyperlink"/>
            <w:rFonts w:ascii="Minion Pro" w:hAnsi="Minion Pro"/>
          </w:rPr>
          <w:t>noring-mother-earth</w:t>
        </w:r>
      </w:hyperlink>
      <w:r w:rsidRPr="007331B7">
        <w:rPr>
          <w:rFonts w:ascii="Minion Pro" w:hAnsi="Minion Pro"/>
        </w:rPr>
        <w:tab/>
      </w:r>
    </w:p>
    <w:p w14:paraId="78BC5503" w14:textId="77777777" w:rsidR="007331B7" w:rsidRPr="007331B7" w:rsidRDefault="007331B7" w:rsidP="004239A9">
      <w:pPr>
        <w:pStyle w:val="ListParagraph"/>
        <w:numPr>
          <w:ilvl w:val="1"/>
          <w:numId w:val="12"/>
        </w:numPr>
        <w:rPr>
          <w:rFonts w:ascii="Minion Pro" w:hAnsi="Minion Pro"/>
        </w:rPr>
      </w:pPr>
      <w:r w:rsidRPr="007331B7">
        <w:rPr>
          <w:rFonts w:ascii="Minion Pro" w:hAnsi="Minion Pro"/>
        </w:rPr>
        <w:t xml:space="preserve">The most straightforward way to participate in grounding is to simply </w:t>
      </w:r>
      <w:proofErr w:type="gramStart"/>
      <w:r w:rsidRPr="007331B7">
        <w:rPr>
          <w:rFonts w:ascii="Minion Pro" w:hAnsi="Minion Pro"/>
        </w:rPr>
        <w:t>make contact with</w:t>
      </w:r>
      <w:proofErr w:type="gramEnd"/>
      <w:r w:rsidRPr="007331B7">
        <w:rPr>
          <w:rFonts w:ascii="Minion Pro" w:hAnsi="Minion Pro"/>
        </w:rPr>
        <w:t xml:space="preserve"> the ground on either the dirt or concrete, which is also conductive. Here are ways you can ritualize your experience:</w:t>
      </w:r>
    </w:p>
    <w:p w14:paraId="6C165D82" w14:textId="77777777" w:rsidR="007331B7" w:rsidRPr="007331B7" w:rsidRDefault="007331B7" w:rsidP="004239A9">
      <w:pPr>
        <w:pStyle w:val="ListParagraph"/>
        <w:numPr>
          <w:ilvl w:val="2"/>
          <w:numId w:val="12"/>
        </w:numPr>
        <w:rPr>
          <w:rFonts w:ascii="Minion Pro" w:hAnsi="Minion Pro"/>
        </w:rPr>
      </w:pPr>
      <w:r w:rsidRPr="007331B7">
        <w:rPr>
          <w:rFonts w:ascii="Minion Pro" w:hAnsi="Minion Pro"/>
        </w:rPr>
        <w:t>Take your shoes off in your backyard each day after work</w:t>
      </w:r>
    </w:p>
    <w:p w14:paraId="310E2329" w14:textId="77777777" w:rsidR="007331B7" w:rsidRPr="007331B7" w:rsidRDefault="007331B7" w:rsidP="004239A9">
      <w:pPr>
        <w:pStyle w:val="ListParagraph"/>
        <w:numPr>
          <w:ilvl w:val="2"/>
          <w:numId w:val="12"/>
        </w:numPr>
        <w:rPr>
          <w:rFonts w:ascii="Minion Pro" w:hAnsi="Minion Pro"/>
        </w:rPr>
      </w:pPr>
      <w:r w:rsidRPr="007331B7">
        <w:rPr>
          <w:rFonts w:ascii="Minion Pro" w:hAnsi="Minion Pro"/>
        </w:rPr>
        <w:t xml:space="preserve">Say a mantra: I am grounded. My spirit is grounded deep in the earth. I am calm, strong, </w:t>
      </w:r>
      <w:proofErr w:type="gramStart"/>
      <w:r w:rsidRPr="007331B7">
        <w:rPr>
          <w:rFonts w:ascii="Minion Pro" w:hAnsi="Minion Pro"/>
        </w:rPr>
        <w:t>centered</w:t>
      </w:r>
      <w:proofErr w:type="gramEnd"/>
      <w:r w:rsidRPr="007331B7">
        <w:rPr>
          <w:rFonts w:ascii="Minion Pro" w:hAnsi="Minion Pro"/>
        </w:rPr>
        <w:t xml:space="preserve"> and peaceful. I </w:t>
      </w:r>
      <w:proofErr w:type="gramStart"/>
      <w:r w:rsidRPr="007331B7">
        <w:rPr>
          <w:rFonts w:ascii="Minion Pro" w:hAnsi="Minion Pro"/>
        </w:rPr>
        <w:t>am able to</w:t>
      </w:r>
      <w:proofErr w:type="gramEnd"/>
      <w:r w:rsidRPr="007331B7">
        <w:rPr>
          <w:rFonts w:ascii="Minion Pro" w:hAnsi="Minion Pro"/>
        </w:rPr>
        <w:t xml:space="preserve"> let go of fear and trust that I am eternally safe. I am worthy of all things beautiful. -Carly Marie</w:t>
      </w:r>
    </w:p>
    <w:p w14:paraId="0667BB22" w14:textId="77777777" w:rsidR="007331B7" w:rsidRPr="007331B7" w:rsidRDefault="007331B7" w:rsidP="004239A9">
      <w:pPr>
        <w:pStyle w:val="ListParagraph"/>
        <w:numPr>
          <w:ilvl w:val="2"/>
          <w:numId w:val="12"/>
        </w:numPr>
        <w:rPr>
          <w:rFonts w:ascii="Minion Pro" w:hAnsi="Minion Pro"/>
        </w:rPr>
      </w:pPr>
      <w:r w:rsidRPr="007331B7">
        <w:rPr>
          <w:rFonts w:ascii="Minion Pro" w:hAnsi="Minion Pro"/>
        </w:rPr>
        <w:t xml:space="preserve">Meditate. Find a comfortable seat on the earth. Close your eyes and </w:t>
      </w:r>
      <w:proofErr w:type="spellStart"/>
      <w:r w:rsidRPr="007331B7">
        <w:rPr>
          <w:rFonts w:ascii="Minion Pro" w:hAnsi="Minion Pro"/>
        </w:rPr>
        <w:t>breath</w:t>
      </w:r>
      <w:proofErr w:type="spellEnd"/>
      <w:r w:rsidRPr="007331B7">
        <w:rPr>
          <w:rFonts w:ascii="Minion Pro" w:hAnsi="Minion Pro"/>
        </w:rPr>
        <w:t xml:space="preserve"> deeply. Feel the supporting soil underneath. Imagine roots stemming out from the base of your spine and into the core of the earth. Feel the reciprocal current of energy moving through you and the roots.</w:t>
      </w:r>
    </w:p>
    <w:p w14:paraId="69B93FCF" w14:textId="3B2BE90C" w:rsidR="008069DB" w:rsidRDefault="008069DB" w:rsidP="008069DB"/>
    <w:p w14:paraId="759F4E66" w14:textId="7026D6CA" w:rsidR="00B478B7" w:rsidRDefault="007331B7" w:rsidP="00B478B7">
      <w:pPr>
        <w:pStyle w:val="Heading2"/>
      </w:pPr>
      <w:r>
        <w:t>M</w:t>
      </w:r>
      <w:r w:rsidR="00B478B7">
        <w:t xml:space="preserve">editation Zone  </w:t>
      </w:r>
    </w:p>
    <w:p w14:paraId="49565185" w14:textId="30CF824A" w:rsidR="007331B7" w:rsidRPr="007331B7" w:rsidRDefault="007331B7" w:rsidP="007331B7">
      <w:pPr>
        <w:rPr>
          <w:rFonts w:ascii="Minion Pro" w:hAnsi="Minion Pro"/>
        </w:rPr>
      </w:pPr>
      <w:r w:rsidRPr="007331B7">
        <w:rPr>
          <w:rFonts w:ascii="Minion Pro" w:hAnsi="Minion Pro"/>
        </w:rPr>
        <w:t xml:space="preserve">Welcome to the meditation zone! Have you ever experienced a tree house meditation? I wonder what that is like. You can also add to your own sacred space and go on a gratitude scavenger hunt. </w:t>
      </w:r>
    </w:p>
    <w:p w14:paraId="1D0AFB45" w14:textId="77777777" w:rsidR="007331B7" w:rsidRPr="007331B7" w:rsidRDefault="007331B7" w:rsidP="007331B7">
      <w:pPr>
        <w:rPr>
          <w:rFonts w:ascii="Minion Pro" w:hAnsi="Minion Pro"/>
        </w:rPr>
      </w:pPr>
    </w:p>
    <w:p w14:paraId="31006FD5" w14:textId="46768B9B" w:rsidR="008069DB" w:rsidRPr="007331B7" w:rsidRDefault="007331B7" w:rsidP="004239A9">
      <w:pPr>
        <w:pStyle w:val="ListParagraph"/>
        <w:numPr>
          <w:ilvl w:val="0"/>
          <w:numId w:val="13"/>
        </w:numPr>
        <w:rPr>
          <w:rFonts w:ascii="Minion Pro" w:hAnsi="Minion Pro"/>
        </w:rPr>
      </w:pPr>
      <w:r w:rsidRPr="007331B7">
        <w:rPr>
          <w:rFonts w:ascii="Minion Pro" w:hAnsi="Minion Pro"/>
        </w:rPr>
        <w:t>Tree House Meditation</w:t>
      </w:r>
    </w:p>
    <w:p w14:paraId="5F05E868" w14:textId="1555B3B9" w:rsidR="007331B7" w:rsidRPr="007331B7" w:rsidRDefault="007331B7" w:rsidP="004239A9">
      <w:pPr>
        <w:pStyle w:val="ListParagraph"/>
        <w:numPr>
          <w:ilvl w:val="1"/>
          <w:numId w:val="13"/>
        </w:numPr>
        <w:rPr>
          <w:rFonts w:ascii="Minion Pro" w:hAnsi="Minion Pro"/>
        </w:rPr>
      </w:pPr>
      <w:hyperlink r:id="rId16" w:history="1">
        <w:r w:rsidRPr="007331B7">
          <w:rPr>
            <w:rStyle w:val="Hyperlink"/>
            <w:rFonts w:ascii="Minion Pro" w:hAnsi="Minion Pro"/>
          </w:rPr>
          <w:t>https://youtu.be/DWOHcGF1Tmc</w:t>
        </w:r>
      </w:hyperlink>
    </w:p>
    <w:p w14:paraId="145A0395" w14:textId="5C481A7B" w:rsidR="008069DB" w:rsidRPr="007331B7" w:rsidRDefault="008069DB" w:rsidP="008069DB">
      <w:pPr>
        <w:rPr>
          <w:rStyle w:val="Hyperlink"/>
          <w:rFonts w:ascii="Minion Pro" w:hAnsi="Minion Pro"/>
        </w:rPr>
      </w:pPr>
    </w:p>
    <w:p w14:paraId="34914396" w14:textId="6BAAECEC" w:rsidR="008069DB" w:rsidRPr="007331B7" w:rsidRDefault="007331B7" w:rsidP="004239A9">
      <w:pPr>
        <w:pStyle w:val="ListParagraph"/>
        <w:numPr>
          <w:ilvl w:val="0"/>
          <w:numId w:val="13"/>
        </w:numPr>
        <w:rPr>
          <w:rFonts w:ascii="Minion Pro" w:hAnsi="Minion Pro"/>
        </w:rPr>
      </w:pPr>
      <w:r w:rsidRPr="007331B7">
        <w:rPr>
          <w:rFonts w:ascii="Minion Pro" w:hAnsi="Minion Pro"/>
        </w:rPr>
        <w:t>Gratitude Scavenger Hunt</w:t>
      </w:r>
    </w:p>
    <w:p w14:paraId="17500DF3" w14:textId="4FAE622D" w:rsidR="007331B7" w:rsidRPr="007331B7" w:rsidRDefault="007331B7" w:rsidP="004239A9">
      <w:pPr>
        <w:pStyle w:val="ListParagraph"/>
        <w:numPr>
          <w:ilvl w:val="1"/>
          <w:numId w:val="13"/>
        </w:numPr>
        <w:rPr>
          <w:rFonts w:ascii="Minion Pro" w:hAnsi="Minion Pro"/>
        </w:rPr>
      </w:pPr>
      <w:r w:rsidRPr="007331B7">
        <w:rPr>
          <w:rFonts w:ascii="Minion Pro" w:hAnsi="Minion Pro"/>
          <w:i/>
          <w:iCs/>
        </w:rPr>
        <w:t>Handout Below</w:t>
      </w:r>
    </w:p>
    <w:p w14:paraId="4E9F76CF" w14:textId="52A2981A" w:rsidR="00743E47" w:rsidRPr="007331B7" w:rsidRDefault="00743E47" w:rsidP="00743E47">
      <w:pPr>
        <w:rPr>
          <w:rFonts w:ascii="Minion Pro" w:hAnsi="Minion Pro"/>
          <w:color w:val="1155CC"/>
          <w:u w:val="single"/>
        </w:rPr>
      </w:pPr>
    </w:p>
    <w:p w14:paraId="5574C8B2" w14:textId="77777777" w:rsidR="007331B7" w:rsidRPr="007331B7" w:rsidRDefault="00743E47" w:rsidP="004239A9">
      <w:pPr>
        <w:pStyle w:val="ListParagraph"/>
        <w:numPr>
          <w:ilvl w:val="0"/>
          <w:numId w:val="5"/>
        </w:numPr>
        <w:rPr>
          <w:rFonts w:ascii="Minion Pro" w:hAnsi="Minion Pro"/>
        </w:rPr>
      </w:pPr>
      <w:r w:rsidRPr="007331B7">
        <w:rPr>
          <w:rFonts w:ascii="Minion Pro" w:hAnsi="Minion Pro"/>
        </w:rPr>
        <w:t>Sacred Table Activity</w:t>
      </w:r>
    </w:p>
    <w:p w14:paraId="181425CA" w14:textId="06FEBFBF" w:rsidR="004C17EB" w:rsidRPr="007331B7" w:rsidRDefault="008069DB" w:rsidP="004239A9">
      <w:pPr>
        <w:pStyle w:val="ListParagraph"/>
        <w:numPr>
          <w:ilvl w:val="0"/>
          <w:numId w:val="20"/>
        </w:numPr>
        <w:rPr>
          <w:rFonts w:ascii="Minion Pro" w:hAnsi="Minion Pro"/>
        </w:rPr>
      </w:pPr>
      <w:r w:rsidRPr="007331B7">
        <w:rPr>
          <w:rFonts w:ascii="Minion Pro" w:hAnsi="Minion Pro"/>
        </w:rPr>
        <w:t>Add a</w:t>
      </w:r>
      <w:r w:rsidR="007331B7" w:rsidRPr="007331B7">
        <w:rPr>
          <w:rFonts w:ascii="Minion Pro" w:hAnsi="Minion Pro"/>
        </w:rPr>
        <w:t>n item from nature</w:t>
      </w:r>
    </w:p>
    <w:p w14:paraId="0549E315" w14:textId="6A6100D9" w:rsidR="007331B7" w:rsidRDefault="00766630" w:rsidP="00D3218B">
      <w:pPr>
        <w:pStyle w:val="Heading2"/>
      </w:pPr>
      <w:r>
        <w:rPr>
          <w:noProof/>
        </w:rPr>
        <w:lastRenderedPageBreak/>
        <w:drawing>
          <wp:inline distT="0" distB="0" distL="0" distR="0" wp14:anchorId="266A6D82" wp14:editId="55017D1B">
            <wp:extent cx="6400800" cy="8001000"/>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7"/>
                    <a:stretch>
                      <a:fillRect/>
                    </a:stretch>
                  </pic:blipFill>
                  <pic:spPr>
                    <a:xfrm>
                      <a:off x="0" y="0"/>
                      <a:ext cx="6400800" cy="8001000"/>
                    </a:xfrm>
                    <a:prstGeom prst="rect">
                      <a:avLst/>
                    </a:prstGeom>
                  </pic:spPr>
                </pic:pic>
              </a:graphicData>
            </a:graphic>
          </wp:inline>
        </w:drawing>
      </w:r>
    </w:p>
    <w:p w14:paraId="58B76398" w14:textId="77777777" w:rsidR="007331B7" w:rsidRDefault="007331B7" w:rsidP="00D3218B">
      <w:pPr>
        <w:pStyle w:val="Heading2"/>
      </w:pPr>
    </w:p>
    <w:p w14:paraId="2C0B3154" w14:textId="3529602F" w:rsidR="007331B7" w:rsidRDefault="007331B7" w:rsidP="00D3218B">
      <w:pPr>
        <w:pStyle w:val="Heading2"/>
      </w:pPr>
    </w:p>
    <w:p w14:paraId="0F5BA9B8" w14:textId="4A8AA5A0" w:rsidR="00766630" w:rsidRDefault="00766630" w:rsidP="00766630"/>
    <w:p w14:paraId="4400C44A" w14:textId="6C772A90" w:rsidR="00766630" w:rsidRDefault="00766630" w:rsidP="00766630"/>
    <w:p w14:paraId="67A12EF5" w14:textId="3F5C0203" w:rsidR="008069DB" w:rsidRDefault="00B478B7" w:rsidP="00D3218B">
      <w:pPr>
        <w:pStyle w:val="Heading2"/>
      </w:pPr>
      <w:r>
        <w:lastRenderedPageBreak/>
        <w:t xml:space="preserve">Media </w:t>
      </w:r>
      <w:r w:rsidR="007331B7">
        <w:t>R</w:t>
      </w:r>
      <w:r w:rsidR="00AA2BAC">
        <w:t>oom</w:t>
      </w:r>
    </w:p>
    <w:p w14:paraId="131BA91A" w14:textId="77777777" w:rsidR="005762F2" w:rsidRDefault="005762F2" w:rsidP="005762F2">
      <w:r>
        <w:t xml:space="preserve">Have you ever wondered why you should help to save the Earth? In the video today, the children were not very interested in nature. Watch the video to find out what changed their minds. Then you can create a circle map on which you can write or draw all the good things you can do to support the Earth. </w:t>
      </w:r>
    </w:p>
    <w:p w14:paraId="47C60787" w14:textId="77777777" w:rsidR="005762F2" w:rsidRPr="005762F2" w:rsidRDefault="005762F2" w:rsidP="005762F2"/>
    <w:p w14:paraId="3893BC33" w14:textId="77777777" w:rsidR="005762F2" w:rsidRDefault="005762F2" w:rsidP="004239A9">
      <w:pPr>
        <w:pStyle w:val="ListParagraph"/>
        <w:numPr>
          <w:ilvl w:val="0"/>
          <w:numId w:val="5"/>
        </w:numPr>
      </w:pPr>
      <w:r w:rsidRPr="00123CFA">
        <w:t xml:space="preserve">Why I Should Protect </w:t>
      </w:r>
      <w:proofErr w:type="gramStart"/>
      <w:r w:rsidRPr="00123CFA">
        <w:t>Nature</w:t>
      </w:r>
      <w:r>
        <w:t>?</w:t>
      </w:r>
      <w:r w:rsidRPr="00123CFA">
        <w:t>/</w:t>
      </w:r>
      <w:proofErr w:type="gramEnd"/>
      <w:r w:rsidRPr="00123CFA">
        <w:t>Jen Green</w:t>
      </w:r>
    </w:p>
    <w:p w14:paraId="45DD042F" w14:textId="0ED78F0D" w:rsidR="005762F2" w:rsidRPr="008069DB" w:rsidRDefault="005762F2" w:rsidP="004239A9">
      <w:pPr>
        <w:pStyle w:val="ListParagraph"/>
        <w:numPr>
          <w:ilvl w:val="1"/>
          <w:numId w:val="5"/>
        </w:numPr>
      </w:pPr>
      <w:hyperlink r:id="rId18" w:history="1">
        <w:r w:rsidRPr="00A74A29">
          <w:rPr>
            <w:rStyle w:val="Hyperlink"/>
          </w:rPr>
          <w:t>https://www.youtube.com/watch?v=A68NH81RHQM</w:t>
        </w:r>
      </w:hyperlink>
    </w:p>
    <w:p w14:paraId="3B6B49A4" w14:textId="77A95311" w:rsidR="00D952FA" w:rsidRPr="00FE7E06" w:rsidRDefault="00D952FA" w:rsidP="00D952FA"/>
    <w:p w14:paraId="35E4A9A4" w14:textId="795A4BEA" w:rsidR="00D952FA" w:rsidRPr="00AA2BAC" w:rsidRDefault="00D952FA" w:rsidP="004239A9">
      <w:pPr>
        <w:pStyle w:val="ListParagraph"/>
        <w:numPr>
          <w:ilvl w:val="0"/>
          <w:numId w:val="5"/>
        </w:numPr>
      </w:pPr>
      <w:r w:rsidRPr="00AA2BAC">
        <w:t>Reflection Questions</w:t>
      </w:r>
    </w:p>
    <w:p w14:paraId="30FAC094" w14:textId="77777777" w:rsidR="005762F2" w:rsidRDefault="005762F2" w:rsidP="004239A9">
      <w:pPr>
        <w:pStyle w:val="ListParagraph"/>
        <w:numPr>
          <w:ilvl w:val="1"/>
          <w:numId w:val="5"/>
        </w:numPr>
      </w:pPr>
      <w:r>
        <w:t>What is nature?</w:t>
      </w:r>
    </w:p>
    <w:p w14:paraId="1EBAC8CE" w14:textId="77777777" w:rsidR="005762F2" w:rsidRDefault="005762F2" w:rsidP="004239A9">
      <w:pPr>
        <w:pStyle w:val="ListParagraph"/>
        <w:numPr>
          <w:ilvl w:val="1"/>
          <w:numId w:val="5"/>
        </w:numPr>
      </w:pPr>
      <w:r>
        <w:t>How did the children treat nature?</w:t>
      </w:r>
    </w:p>
    <w:p w14:paraId="7EB654E8" w14:textId="77777777" w:rsidR="005762F2" w:rsidRDefault="005762F2" w:rsidP="004239A9">
      <w:pPr>
        <w:pStyle w:val="ListParagraph"/>
        <w:numPr>
          <w:ilvl w:val="1"/>
          <w:numId w:val="5"/>
        </w:numPr>
      </w:pPr>
      <w:r>
        <w:t>What did the teacher tell the children about nature?</w:t>
      </w:r>
    </w:p>
    <w:p w14:paraId="33E452D3" w14:textId="77777777" w:rsidR="005762F2" w:rsidRDefault="005762F2" w:rsidP="004239A9">
      <w:pPr>
        <w:pStyle w:val="ListParagraph"/>
        <w:numPr>
          <w:ilvl w:val="1"/>
          <w:numId w:val="5"/>
        </w:numPr>
      </w:pPr>
      <w:r>
        <w:t>How did they respond?</w:t>
      </w:r>
    </w:p>
    <w:p w14:paraId="594A3CF2" w14:textId="77777777" w:rsidR="005762F2" w:rsidRDefault="005762F2" w:rsidP="004239A9">
      <w:pPr>
        <w:pStyle w:val="ListParagraph"/>
        <w:numPr>
          <w:ilvl w:val="1"/>
          <w:numId w:val="5"/>
        </w:numPr>
      </w:pPr>
      <w:r>
        <w:t>How did they start to help nature?</w:t>
      </w:r>
    </w:p>
    <w:p w14:paraId="1010F705" w14:textId="59BDDD81" w:rsidR="005762F2" w:rsidRDefault="005762F2" w:rsidP="004239A9">
      <w:pPr>
        <w:pStyle w:val="ListParagraph"/>
        <w:numPr>
          <w:ilvl w:val="1"/>
          <w:numId w:val="5"/>
        </w:numPr>
      </w:pPr>
      <w:r>
        <w:t>What are some things you can do to help nature?</w:t>
      </w:r>
    </w:p>
    <w:p w14:paraId="63E77D65" w14:textId="295D04B7" w:rsidR="005762F2" w:rsidRDefault="005762F2" w:rsidP="005762F2"/>
    <w:p w14:paraId="7337A920" w14:textId="77777777" w:rsidR="005762F2" w:rsidRDefault="005762F2" w:rsidP="004239A9">
      <w:pPr>
        <w:pStyle w:val="ListParagraph"/>
        <w:numPr>
          <w:ilvl w:val="0"/>
          <w:numId w:val="25"/>
        </w:numPr>
      </w:pPr>
      <w:r w:rsidRPr="00A61F55">
        <w:t>Circle Map</w:t>
      </w:r>
      <w:r>
        <w:t xml:space="preserve"> </w:t>
      </w:r>
    </w:p>
    <w:p w14:paraId="313E5DE0" w14:textId="77777777" w:rsidR="005762F2" w:rsidRPr="005762F2" w:rsidRDefault="005762F2" w:rsidP="004239A9">
      <w:pPr>
        <w:pStyle w:val="ListParagraph"/>
        <w:numPr>
          <w:ilvl w:val="1"/>
          <w:numId w:val="25"/>
        </w:numPr>
        <w:rPr>
          <w:rStyle w:val="Hyperlink"/>
          <w:color w:val="auto"/>
          <w:u w:val="none"/>
        </w:rPr>
      </w:pPr>
      <w:hyperlink r:id="rId19" w:history="1">
        <w:r w:rsidRPr="00AB498C">
          <w:rPr>
            <w:rStyle w:val="Hyperlink"/>
          </w:rPr>
          <w:t>https://adayinthelifeofakteacher.blogspot.com/2011/06/earth-week-activities.html</w:t>
        </w:r>
      </w:hyperlink>
    </w:p>
    <w:p w14:paraId="1908E7BB" w14:textId="40D7C8C7" w:rsidR="005762F2" w:rsidRDefault="005762F2" w:rsidP="004239A9">
      <w:pPr>
        <w:pStyle w:val="ListParagraph"/>
        <w:numPr>
          <w:ilvl w:val="1"/>
          <w:numId w:val="25"/>
        </w:numPr>
      </w:pPr>
      <w:r>
        <w:t xml:space="preserve">Supplies </w:t>
      </w:r>
    </w:p>
    <w:p w14:paraId="05AE9D72" w14:textId="77777777" w:rsidR="005762F2" w:rsidRDefault="005762F2" w:rsidP="004239A9">
      <w:pPr>
        <w:pStyle w:val="ListParagraph"/>
        <w:numPr>
          <w:ilvl w:val="0"/>
          <w:numId w:val="26"/>
        </w:numPr>
      </w:pPr>
      <w:r>
        <w:t xml:space="preserve">Construction paper </w:t>
      </w:r>
    </w:p>
    <w:p w14:paraId="16DACDD9" w14:textId="77777777" w:rsidR="005762F2" w:rsidRDefault="005762F2" w:rsidP="004239A9">
      <w:pPr>
        <w:pStyle w:val="ListParagraph"/>
        <w:numPr>
          <w:ilvl w:val="0"/>
          <w:numId w:val="26"/>
        </w:numPr>
      </w:pPr>
      <w:r>
        <w:t>Colored pencil or marker</w:t>
      </w:r>
    </w:p>
    <w:p w14:paraId="6317B07B" w14:textId="77777777" w:rsidR="005762F2" w:rsidRPr="00A61F55" w:rsidRDefault="005762F2" w:rsidP="004239A9">
      <w:pPr>
        <w:pStyle w:val="ListParagraph"/>
        <w:numPr>
          <w:ilvl w:val="0"/>
          <w:numId w:val="26"/>
        </w:numPr>
      </w:pPr>
      <w:r>
        <w:t>Scissors</w:t>
      </w:r>
    </w:p>
    <w:p w14:paraId="39408A1B" w14:textId="77777777" w:rsidR="005762F2" w:rsidRDefault="005762F2" w:rsidP="004239A9">
      <w:pPr>
        <w:pStyle w:val="ListParagraph"/>
        <w:numPr>
          <w:ilvl w:val="1"/>
          <w:numId w:val="26"/>
        </w:numPr>
      </w:pPr>
      <w:r w:rsidRPr="00A61F55">
        <w:t xml:space="preserve">Draw the outline of a circle on construction paper. </w:t>
      </w:r>
      <w:r>
        <w:t xml:space="preserve">Write in, “Ways to Help the Earth.” </w:t>
      </w:r>
    </w:p>
    <w:p w14:paraId="7BFEF7E9" w14:textId="77777777" w:rsidR="005762F2" w:rsidRDefault="005762F2" w:rsidP="004239A9">
      <w:pPr>
        <w:pStyle w:val="ListParagraph"/>
        <w:numPr>
          <w:ilvl w:val="1"/>
          <w:numId w:val="26"/>
        </w:numPr>
      </w:pPr>
      <w:r>
        <w:t>Think about the good and bad choices you can make on Earth.</w:t>
      </w:r>
    </w:p>
    <w:p w14:paraId="7F799822" w14:textId="77777777" w:rsidR="005762F2" w:rsidRDefault="005762F2" w:rsidP="004239A9">
      <w:pPr>
        <w:pStyle w:val="ListParagraph"/>
        <w:numPr>
          <w:ilvl w:val="1"/>
          <w:numId w:val="26"/>
        </w:numPr>
      </w:pPr>
      <w:r>
        <w:t xml:space="preserve">There are many forms of </w:t>
      </w:r>
      <w:proofErr w:type="gramStart"/>
      <w:r>
        <w:t>life</w:t>
      </w:r>
      <w:proofErr w:type="gramEnd"/>
      <w:r>
        <w:t xml:space="preserve"> and they all play their part.</w:t>
      </w:r>
    </w:p>
    <w:p w14:paraId="76CE3F2B" w14:textId="77777777" w:rsidR="005762F2" w:rsidRDefault="005762F2" w:rsidP="004239A9">
      <w:pPr>
        <w:pStyle w:val="ListParagraph"/>
        <w:numPr>
          <w:ilvl w:val="1"/>
          <w:numId w:val="26"/>
        </w:numPr>
      </w:pPr>
      <w:r>
        <w:t xml:space="preserve">In the circle, write down the good things that you can do that will hold life sacred. </w:t>
      </w:r>
    </w:p>
    <w:p w14:paraId="708AA111" w14:textId="050CF4CC" w:rsidR="005762F2" w:rsidRDefault="005762F2" w:rsidP="004239A9">
      <w:pPr>
        <w:pStyle w:val="ListParagraph"/>
        <w:numPr>
          <w:ilvl w:val="1"/>
          <w:numId w:val="26"/>
        </w:numPr>
      </w:pPr>
      <w:r>
        <w:t>Afterward you can cut this and place where you like.</w:t>
      </w:r>
    </w:p>
    <w:p w14:paraId="5D17E157" w14:textId="77777777" w:rsidR="005762F2" w:rsidRDefault="005762F2" w:rsidP="005762F2"/>
    <w:p w14:paraId="55D39FDB" w14:textId="4BABCB34" w:rsidR="005762F2" w:rsidRDefault="00B478B7" w:rsidP="005762F2">
      <w:pPr>
        <w:pStyle w:val="Heading2"/>
      </w:pPr>
      <w:r>
        <w:t>Creation Station Activities</w:t>
      </w:r>
    </w:p>
    <w:p w14:paraId="33A846CA" w14:textId="4EFFFBEC" w:rsidR="005762F2" w:rsidRDefault="005762F2" w:rsidP="005762F2">
      <w:r>
        <w:t xml:space="preserve">Sometimes we spend so much time inside focused on our screens that we forget how beautiful the world is, step away from this screen and go outside! There is an Earth Memory game in this room. Play the game and see how much you can remember. </w:t>
      </w:r>
    </w:p>
    <w:p w14:paraId="189F55B9" w14:textId="77777777" w:rsidR="005762F2" w:rsidRPr="005762F2" w:rsidRDefault="005762F2" w:rsidP="005762F2"/>
    <w:p w14:paraId="1B7FFACE" w14:textId="77777777" w:rsidR="005762F2" w:rsidRDefault="005762F2" w:rsidP="004239A9">
      <w:pPr>
        <w:pStyle w:val="ListParagraph"/>
        <w:numPr>
          <w:ilvl w:val="0"/>
          <w:numId w:val="27"/>
        </w:numPr>
      </w:pPr>
      <w:r>
        <w:t>Earth Memory Game</w:t>
      </w:r>
    </w:p>
    <w:p w14:paraId="01D3A7DD" w14:textId="1C4B9AD7" w:rsidR="005762F2" w:rsidRDefault="005762F2" w:rsidP="004239A9">
      <w:pPr>
        <w:pStyle w:val="ListParagraph"/>
        <w:numPr>
          <w:ilvl w:val="1"/>
          <w:numId w:val="27"/>
        </w:numPr>
      </w:pPr>
      <w:hyperlink r:id="rId20" w:history="1">
        <w:r w:rsidRPr="00A74A29">
          <w:rPr>
            <w:rStyle w:val="Hyperlink"/>
          </w:rPr>
          <w:t>http://learncreatelove.com/printable-earth-day-memory-game/</w:t>
        </w:r>
      </w:hyperlink>
    </w:p>
    <w:p w14:paraId="098F5A4D" w14:textId="77777777" w:rsidR="005762F2" w:rsidRDefault="005762F2" w:rsidP="004239A9">
      <w:pPr>
        <w:pStyle w:val="ListParagraph"/>
        <w:numPr>
          <w:ilvl w:val="1"/>
          <w:numId w:val="27"/>
        </w:numPr>
      </w:pPr>
      <w:r>
        <w:t>Handout</w:t>
      </w:r>
    </w:p>
    <w:p w14:paraId="2CFCDB47" w14:textId="77777777" w:rsidR="005762F2" w:rsidRDefault="005762F2" w:rsidP="004239A9">
      <w:pPr>
        <w:pStyle w:val="ListParagraph"/>
        <w:numPr>
          <w:ilvl w:val="2"/>
          <w:numId w:val="27"/>
        </w:numPr>
      </w:pPr>
      <w:r>
        <w:t xml:space="preserve">Cut out the cards. Lay them flat and choose a pair of each. </w:t>
      </w:r>
    </w:p>
    <w:p w14:paraId="70015C04" w14:textId="77777777" w:rsidR="005762F2" w:rsidRDefault="005762F2" w:rsidP="004239A9">
      <w:pPr>
        <w:pStyle w:val="ListParagraph"/>
        <w:numPr>
          <w:ilvl w:val="2"/>
          <w:numId w:val="27"/>
        </w:numPr>
      </w:pPr>
      <w:r>
        <w:t xml:space="preserve">Invite the children to match these in consecutive games. </w:t>
      </w:r>
    </w:p>
    <w:p w14:paraId="67410475" w14:textId="77777777" w:rsidR="005762F2" w:rsidRDefault="005762F2" w:rsidP="004239A9">
      <w:pPr>
        <w:pStyle w:val="ListParagraph"/>
        <w:numPr>
          <w:ilvl w:val="2"/>
          <w:numId w:val="27"/>
        </w:numPr>
      </w:pPr>
      <w:r>
        <w:t xml:space="preserve">Look at each image and explain how it is sacred to life. </w:t>
      </w:r>
    </w:p>
    <w:p w14:paraId="0B5E95B5" w14:textId="77777777" w:rsidR="005762F2" w:rsidRDefault="005762F2" w:rsidP="004239A9">
      <w:pPr>
        <w:pStyle w:val="ListParagraph"/>
        <w:numPr>
          <w:ilvl w:val="2"/>
          <w:numId w:val="27"/>
        </w:numPr>
      </w:pPr>
      <w:r>
        <w:t>How is choosing to plant a flower, better than plucking it.</w:t>
      </w:r>
    </w:p>
    <w:p w14:paraId="4E0C4A61" w14:textId="070FFCB6" w:rsidR="00D3218B" w:rsidRDefault="005762F2" w:rsidP="004239A9">
      <w:pPr>
        <w:pStyle w:val="ListParagraph"/>
        <w:numPr>
          <w:ilvl w:val="2"/>
          <w:numId w:val="27"/>
        </w:numPr>
      </w:pPr>
      <w:r>
        <w:t>The ocean is beautiful. Consider they ways you can keep the oceans clean such as by not throwing trash in the water.</w:t>
      </w:r>
    </w:p>
    <w:p w14:paraId="14D1C3E1" w14:textId="4E545937" w:rsidR="00D3218B" w:rsidRDefault="00D3218B" w:rsidP="00D3218B"/>
    <w:p w14:paraId="14EF81F4" w14:textId="5048D0F1" w:rsidR="00D3218B" w:rsidRDefault="005762F2" w:rsidP="004239A9">
      <w:pPr>
        <w:pStyle w:val="ListParagraph"/>
        <w:numPr>
          <w:ilvl w:val="0"/>
          <w:numId w:val="27"/>
        </w:numPr>
      </w:pPr>
      <w:r>
        <w:t xml:space="preserve">Discover the Forest: </w:t>
      </w:r>
      <w:hyperlink r:id="rId21" w:history="1">
        <w:r w:rsidRPr="00AB498C">
          <w:rPr>
            <w:rStyle w:val="Hyperlink"/>
          </w:rPr>
          <w:t>https://discovert</w:t>
        </w:r>
        <w:r w:rsidRPr="00AB498C">
          <w:rPr>
            <w:rStyle w:val="Hyperlink"/>
          </w:rPr>
          <w:t>h</w:t>
        </w:r>
        <w:r w:rsidRPr="00AB498C">
          <w:rPr>
            <w:rStyle w:val="Hyperlink"/>
          </w:rPr>
          <w:t>eforest.org/</w:t>
        </w:r>
      </w:hyperlink>
    </w:p>
    <w:p w14:paraId="148498A0" w14:textId="19301485" w:rsidR="005762F2" w:rsidRDefault="005762F2" w:rsidP="004239A9">
      <w:pPr>
        <w:pStyle w:val="ListParagraph"/>
        <w:numPr>
          <w:ilvl w:val="1"/>
          <w:numId w:val="27"/>
        </w:numPr>
      </w:pPr>
      <w:r>
        <w:t>Enter your zip code and discover a park near you.</w:t>
      </w:r>
    </w:p>
    <w:p w14:paraId="648FEB2F" w14:textId="7FCC7573" w:rsidR="00AA5A27" w:rsidRDefault="00AA5A27" w:rsidP="00AA5A27"/>
    <w:p w14:paraId="4AABE41D" w14:textId="77777777" w:rsidR="00AA5A27" w:rsidRDefault="00AA5A27" w:rsidP="004239A9">
      <w:pPr>
        <w:pStyle w:val="ListParagraph"/>
        <w:numPr>
          <w:ilvl w:val="0"/>
          <w:numId w:val="28"/>
        </w:numPr>
      </w:pPr>
      <w:r>
        <w:t xml:space="preserve">Go Outside! </w:t>
      </w:r>
      <w:hyperlink r:id="rId22" w:history="1">
        <w:r w:rsidRPr="00A74A29">
          <w:rPr>
            <w:rStyle w:val="Hyperlink"/>
          </w:rPr>
          <w:t>https://www.youtube.com/watch?v=TOoCvTMypgk</w:t>
        </w:r>
      </w:hyperlink>
    </w:p>
    <w:p w14:paraId="61C2B962" w14:textId="3F5B063A" w:rsidR="00AA5A27" w:rsidRDefault="00AA5A27" w:rsidP="00AA5A27">
      <w:pPr>
        <w:ind w:left="360"/>
      </w:pPr>
    </w:p>
    <w:p w14:paraId="4D66ACEC" w14:textId="7704C4E1" w:rsidR="00D3218B" w:rsidRDefault="00D3218B" w:rsidP="00D3218B"/>
    <w:p w14:paraId="0D01E234" w14:textId="6419CFD2" w:rsidR="00D3218B" w:rsidRPr="00D3218B" w:rsidRDefault="00AA5A27" w:rsidP="00D3218B">
      <w:r>
        <w:rPr>
          <w:noProof/>
        </w:rPr>
        <w:drawing>
          <wp:inline distT="0" distB="0" distL="0" distR="0" wp14:anchorId="4D46953D" wp14:editId="679623BC">
            <wp:extent cx="6822371" cy="6410527"/>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3"/>
                    <a:stretch>
                      <a:fillRect/>
                    </a:stretch>
                  </pic:blipFill>
                  <pic:spPr>
                    <a:xfrm>
                      <a:off x="0" y="0"/>
                      <a:ext cx="6830579" cy="6418239"/>
                    </a:xfrm>
                    <a:prstGeom prst="rect">
                      <a:avLst/>
                    </a:prstGeom>
                  </pic:spPr>
                </pic:pic>
              </a:graphicData>
            </a:graphic>
          </wp:inline>
        </w:drawing>
      </w:r>
    </w:p>
    <w:p w14:paraId="5CFF7A32" w14:textId="4D3797B6" w:rsidR="00D3218B" w:rsidRDefault="00D3218B" w:rsidP="00B478B7">
      <w:pPr>
        <w:pStyle w:val="Heading1"/>
      </w:pPr>
    </w:p>
    <w:p w14:paraId="4AFEFACC" w14:textId="05E5D318" w:rsidR="00D3218B" w:rsidRDefault="00D3218B" w:rsidP="00B478B7">
      <w:pPr>
        <w:pStyle w:val="Heading1"/>
      </w:pPr>
    </w:p>
    <w:p w14:paraId="5CDFF37E" w14:textId="68FA1F29" w:rsidR="00AA5A27" w:rsidRDefault="00AA5A27" w:rsidP="00AA5A27"/>
    <w:p w14:paraId="5E8A4999" w14:textId="7A366D63" w:rsidR="001D0F79" w:rsidRDefault="001D0F79" w:rsidP="00AA5A27"/>
    <w:p w14:paraId="150F6401" w14:textId="0A7C49B7" w:rsidR="001D0F79" w:rsidRDefault="001D0F79" w:rsidP="00AA5A27"/>
    <w:p w14:paraId="5D24B2AB" w14:textId="63E72502" w:rsidR="001D0F79" w:rsidRDefault="001D0F79" w:rsidP="00AA5A27"/>
    <w:p w14:paraId="3583A43B" w14:textId="1640317F" w:rsidR="001D0F79" w:rsidRDefault="001D0F79" w:rsidP="00AA5A27"/>
    <w:p w14:paraId="37B7823F" w14:textId="160C6BB4" w:rsidR="001D0F79" w:rsidRDefault="001D0F79" w:rsidP="00AA5A27"/>
    <w:p w14:paraId="758C906F" w14:textId="2C8DED6F" w:rsidR="001D0F79" w:rsidRDefault="001D0F79" w:rsidP="00AA5A27"/>
    <w:p w14:paraId="5BDA7F95" w14:textId="77777777" w:rsidR="001D0F79" w:rsidRPr="00AA5A27" w:rsidRDefault="001D0F79" w:rsidP="00AA5A27"/>
    <w:p w14:paraId="770A8DD3" w14:textId="6DD9179B" w:rsidR="00B478B7" w:rsidRDefault="00B478B7" w:rsidP="00B478B7">
      <w:pPr>
        <w:pStyle w:val="Heading1"/>
      </w:pPr>
      <w:r>
        <w:t>#3 - “</w:t>
      </w:r>
      <w:r w:rsidR="00AA5A27">
        <w:t>We Must All Do Our Part</w:t>
      </w:r>
      <w:r>
        <w:t>”</w:t>
      </w:r>
    </w:p>
    <w:p w14:paraId="6AEFC24F" w14:textId="3350F1DD" w:rsidR="00B478B7" w:rsidRDefault="00B478B7" w:rsidP="00B478B7">
      <w:pPr>
        <w:pStyle w:val="Heading2"/>
      </w:pPr>
      <w:r>
        <w:t xml:space="preserve">Opening Experience  </w:t>
      </w:r>
    </w:p>
    <w:p w14:paraId="065C3407" w14:textId="3EFE4C3D" w:rsidR="00AA5A27" w:rsidRDefault="00AA5A27" w:rsidP="00AA5A27">
      <w:r>
        <w:t>Welcome to week 3! Do you know what a carbon footprint is? Your carbon footprint is the total amount of carbon dioxide you create. The goal is to have a smallest footprint as possible, because too much carbon dioxide hurts our planet. It will also help you create a plan to make your footprint smaller. Then, do a little daydreaming about what it might be like to be an awesome gardener.</w:t>
      </w:r>
    </w:p>
    <w:p w14:paraId="060549BB" w14:textId="77777777" w:rsidR="0032649B" w:rsidRDefault="0032649B" w:rsidP="00FA20E9">
      <w:pPr>
        <w:rPr>
          <w:b/>
          <w:bCs/>
        </w:rPr>
      </w:pPr>
    </w:p>
    <w:p w14:paraId="4456A6D0" w14:textId="5E63A21A" w:rsidR="002A06AE" w:rsidRPr="001D0F79" w:rsidRDefault="002A06AE" w:rsidP="001D0F79">
      <w:pPr>
        <w:rPr>
          <w:rFonts w:ascii="Minion Pro" w:hAnsi="Minion Pro"/>
          <w:b/>
          <w:bCs/>
        </w:rPr>
      </w:pPr>
      <w:r w:rsidRPr="001D0F79">
        <w:rPr>
          <w:b/>
          <w:bCs/>
        </w:rPr>
        <w:t>Activity Choices</w:t>
      </w:r>
    </w:p>
    <w:p w14:paraId="49B36BB6" w14:textId="6D0CAFAA" w:rsidR="001D0F79" w:rsidRDefault="001D0F79" w:rsidP="004239A9">
      <w:pPr>
        <w:pStyle w:val="ListParagraph"/>
        <w:numPr>
          <w:ilvl w:val="0"/>
          <w:numId w:val="28"/>
        </w:numPr>
        <w:rPr>
          <w:rFonts w:ascii="Minion Pro" w:hAnsi="Minion Pro"/>
        </w:rPr>
      </w:pPr>
      <w:r w:rsidRPr="001D0F79">
        <w:rPr>
          <w:rFonts w:ascii="Minion Pro" w:hAnsi="Minion Pro"/>
        </w:rPr>
        <w:t xml:space="preserve">Figure out your </w:t>
      </w:r>
      <w:r w:rsidRPr="001D0F79">
        <w:rPr>
          <w:rFonts w:ascii="Minion Pro" w:hAnsi="Minion Pro"/>
        </w:rPr>
        <w:t>Carbon Footprint</w:t>
      </w:r>
      <w:r>
        <w:rPr>
          <w:rFonts w:ascii="Minion Pro" w:hAnsi="Minion Pro"/>
        </w:rPr>
        <w:t xml:space="preserve"> </w:t>
      </w:r>
      <w:r>
        <w:rPr>
          <w:rFonts w:ascii="Minion Pro" w:hAnsi="Minion Pro"/>
          <w:i/>
          <w:iCs/>
        </w:rPr>
        <w:t>(Handout Below)</w:t>
      </w:r>
    </w:p>
    <w:p w14:paraId="616E1D48" w14:textId="4A340BBF" w:rsidR="001D0F79" w:rsidRPr="001D0F79" w:rsidRDefault="001D0F79" w:rsidP="004239A9">
      <w:pPr>
        <w:pStyle w:val="ListParagraph"/>
        <w:numPr>
          <w:ilvl w:val="1"/>
          <w:numId w:val="28"/>
        </w:numPr>
        <w:rPr>
          <w:rFonts w:ascii="Minion Pro" w:hAnsi="Minion Pro"/>
        </w:rPr>
      </w:pPr>
      <w:hyperlink r:id="rId24" w:history="1">
        <w:r w:rsidRPr="001D0F79">
          <w:rPr>
            <w:rStyle w:val="Hyperlink"/>
            <w:rFonts w:ascii="Minion Pro" w:hAnsi="Minion Pro"/>
          </w:rPr>
          <w:t>https://www.raddishkids.com/blogs/bonus-bites/carbon-footprint-quiz</w:t>
        </w:r>
      </w:hyperlink>
    </w:p>
    <w:p w14:paraId="36B685CA" w14:textId="1DD90ED2" w:rsidR="00A02433" w:rsidRPr="00A02433" w:rsidRDefault="00A02433" w:rsidP="00A02433"/>
    <w:p w14:paraId="63C0CF62" w14:textId="510C893F" w:rsidR="001D0F79" w:rsidRDefault="001D0F79" w:rsidP="004239A9">
      <w:pPr>
        <w:pStyle w:val="ListParagraph"/>
        <w:numPr>
          <w:ilvl w:val="0"/>
          <w:numId w:val="28"/>
        </w:numPr>
      </w:pPr>
      <w:r w:rsidRPr="0028451F">
        <w:t xml:space="preserve">Gardener Role </w:t>
      </w:r>
      <w:proofErr w:type="gramStart"/>
      <w:r w:rsidRPr="0028451F">
        <w:t>Play</w:t>
      </w:r>
      <w:r>
        <w:t xml:space="preserve"> </w:t>
      </w:r>
      <w:r>
        <w:t>:</w:t>
      </w:r>
      <w:proofErr w:type="gramEnd"/>
      <w:r>
        <w:t xml:space="preserve"> </w:t>
      </w:r>
      <w:r>
        <w:t xml:space="preserve">Choose a role you would like to be: Gardner, Soil, Seed, Water or Sun. </w:t>
      </w:r>
    </w:p>
    <w:p w14:paraId="76E0D709" w14:textId="77777777" w:rsidR="001D0F79" w:rsidRDefault="001D0F79" w:rsidP="004239A9">
      <w:pPr>
        <w:pStyle w:val="ListParagraph"/>
        <w:numPr>
          <w:ilvl w:val="0"/>
          <w:numId w:val="29"/>
        </w:numPr>
      </w:pPr>
      <w:r>
        <w:t>Think about a scene where a seed is planted and grows into a plant/flower.</w:t>
      </w:r>
    </w:p>
    <w:p w14:paraId="2AA67ED0" w14:textId="77777777" w:rsidR="001D0F79" w:rsidRDefault="001D0F79" w:rsidP="004239A9">
      <w:pPr>
        <w:pStyle w:val="ListParagraph"/>
        <w:numPr>
          <w:ilvl w:val="0"/>
          <w:numId w:val="29"/>
        </w:numPr>
      </w:pPr>
      <w:r>
        <w:t>Imagine what each will do and/or experience.</w:t>
      </w:r>
    </w:p>
    <w:p w14:paraId="505BC5DB" w14:textId="77777777" w:rsidR="001D0F79" w:rsidRDefault="001D0F79" w:rsidP="004239A9">
      <w:pPr>
        <w:pStyle w:val="ListParagraph"/>
        <w:numPr>
          <w:ilvl w:val="1"/>
          <w:numId w:val="29"/>
        </w:numPr>
      </w:pPr>
      <w:r>
        <w:t>What does the gardener do?</w:t>
      </w:r>
    </w:p>
    <w:p w14:paraId="6BC249A8" w14:textId="77777777" w:rsidR="001D0F79" w:rsidRDefault="001D0F79" w:rsidP="004239A9">
      <w:pPr>
        <w:pStyle w:val="ListParagraph"/>
        <w:numPr>
          <w:ilvl w:val="1"/>
          <w:numId w:val="29"/>
        </w:numPr>
      </w:pPr>
      <w:r>
        <w:t>What might the soil experience?</w:t>
      </w:r>
    </w:p>
    <w:p w14:paraId="1790AFD7" w14:textId="77777777" w:rsidR="001D0F79" w:rsidRDefault="001D0F79" w:rsidP="004239A9">
      <w:pPr>
        <w:pStyle w:val="ListParagraph"/>
        <w:numPr>
          <w:ilvl w:val="1"/>
          <w:numId w:val="29"/>
        </w:numPr>
      </w:pPr>
      <w:r>
        <w:t>How about the water and the sun?</w:t>
      </w:r>
    </w:p>
    <w:p w14:paraId="24B67DAF" w14:textId="77777777" w:rsidR="001D0F79" w:rsidRDefault="001D0F79" w:rsidP="004239A9">
      <w:pPr>
        <w:pStyle w:val="ListParagraph"/>
        <w:numPr>
          <w:ilvl w:val="1"/>
          <w:numId w:val="29"/>
        </w:numPr>
      </w:pPr>
      <w:r>
        <w:t>What stages does the seed go through as it grows?</w:t>
      </w:r>
    </w:p>
    <w:p w14:paraId="08006D5B" w14:textId="77777777" w:rsidR="001D0F79" w:rsidRDefault="001D0F79" w:rsidP="004239A9">
      <w:pPr>
        <w:pStyle w:val="ListParagraph"/>
        <w:numPr>
          <w:ilvl w:val="0"/>
          <w:numId w:val="29"/>
        </w:numPr>
      </w:pPr>
      <w:r>
        <w:t>How do all these things support one another?</w:t>
      </w:r>
    </w:p>
    <w:p w14:paraId="136FFA2D" w14:textId="77777777" w:rsidR="001D0F79" w:rsidRDefault="001D0F79" w:rsidP="004239A9">
      <w:pPr>
        <w:pStyle w:val="ListParagraph"/>
        <w:numPr>
          <w:ilvl w:val="0"/>
          <w:numId w:val="29"/>
        </w:numPr>
      </w:pPr>
      <w:r>
        <w:t>What happens if you leave the seed alone?</w:t>
      </w:r>
    </w:p>
    <w:p w14:paraId="49DD5A14" w14:textId="77777777" w:rsidR="001D0F79" w:rsidRDefault="001D0F79" w:rsidP="004239A9">
      <w:pPr>
        <w:pStyle w:val="ListParagraph"/>
        <w:numPr>
          <w:ilvl w:val="0"/>
          <w:numId w:val="29"/>
        </w:numPr>
      </w:pPr>
      <w:r>
        <w:t>What happens when you water it?</w:t>
      </w:r>
    </w:p>
    <w:p w14:paraId="4BD580EA" w14:textId="77777777" w:rsidR="001D0F79" w:rsidRDefault="001D0F79" w:rsidP="004239A9">
      <w:pPr>
        <w:pStyle w:val="ListParagraph"/>
        <w:numPr>
          <w:ilvl w:val="0"/>
          <w:numId w:val="29"/>
        </w:numPr>
      </w:pPr>
      <w:r>
        <w:t>Think about the effect of growing a plant or flower on all forms of life.</w:t>
      </w:r>
    </w:p>
    <w:p w14:paraId="3185AC6A" w14:textId="108CBFA2" w:rsidR="00A02433" w:rsidRDefault="00A02433" w:rsidP="00A02433"/>
    <w:p w14:paraId="581A7EB1" w14:textId="77777777" w:rsidR="00D175B6" w:rsidRDefault="00D175B6" w:rsidP="00A02433"/>
    <w:p w14:paraId="02A06952" w14:textId="4C3D84BB" w:rsidR="00A02433" w:rsidRPr="00A02433" w:rsidRDefault="001D0F79" w:rsidP="00A02433">
      <w:r>
        <w:rPr>
          <w:noProof/>
        </w:rPr>
        <w:lastRenderedPageBreak/>
        <w:drawing>
          <wp:inline distT="0" distB="0" distL="0" distR="0" wp14:anchorId="6F19D711" wp14:editId="754934AC">
            <wp:extent cx="6400800" cy="822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5"/>
                    <a:stretch>
                      <a:fillRect/>
                    </a:stretch>
                  </pic:blipFill>
                  <pic:spPr>
                    <a:xfrm>
                      <a:off x="0" y="0"/>
                      <a:ext cx="6400800" cy="8229600"/>
                    </a:xfrm>
                    <a:prstGeom prst="rect">
                      <a:avLst/>
                    </a:prstGeom>
                  </pic:spPr>
                </pic:pic>
              </a:graphicData>
            </a:graphic>
          </wp:inline>
        </w:drawing>
      </w:r>
    </w:p>
    <w:p w14:paraId="2F4EA400" w14:textId="685D632C" w:rsidR="00A02433" w:rsidRDefault="00A02433" w:rsidP="00FA20E9">
      <w:pPr>
        <w:rPr>
          <w:b/>
          <w:bCs/>
        </w:rPr>
      </w:pPr>
    </w:p>
    <w:p w14:paraId="61B28C56" w14:textId="77777777" w:rsidR="001D0F79" w:rsidRPr="002A06AE" w:rsidRDefault="001D0F79" w:rsidP="00FA20E9">
      <w:pPr>
        <w:rPr>
          <w:b/>
          <w:bCs/>
        </w:rPr>
      </w:pPr>
    </w:p>
    <w:p w14:paraId="0AFE5374" w14:textId="4519B1B7" w:rsidR="00B478B7" w:rsidRDefault="00B478B7" w:rsidP="00B478B7">
      <w:pPr>
        <w:pStyle w:val="Heading2"/>
      </w:pPr>
      <w:r>
        <w:lastRenderedPageBreak/>
        <w:t xml:space="preserve">Meditation Zone  </w:t>
      </w:r>
    </w:p>
    <w:p w14:paraId="05C39FD6" w14:textId="765FD516" w:rsidR="001D0F79" w:rsidRPr="001D0F79" w:rsidRDefault="001D0F79" w:rsidP="001D0F79">
      <w:pPr>
        <w:rPr>
          <w:rFonts w:ascii="Minion Pro" w:hAnsi="Minion Pro"/>
        </w:rPr>
      </w:pPr>
      <w:r w:rsidRPr="001D0F79">
        <w:rPr>
          <w:rFonts w:ascii="Minion Pro" w:hAnsi="Minion Pro"/>
        </w:rPr>
        <w:t>Welcome to the Meditation Zone! Take some time to explore the mediation options. This week there are two and one of them focuses on breathing like a flower! I wonder how that works.  Then, add a flower to the sacred table.</w:t>
      </w:r>
    </w:p>
    <w:p w14:paraId="557EA999" w14:textId="77777777" w:rsidR="001D0F79" w:rsidRPr="001D0F79" w:rsidRDefault="001D0F79" w:rsidP="001D0F79">
      <w:pPr>
        <w:rPr>
          <w:rFonts w:ascii="Minion Pro" w:hAnsi="Minion Pro"/>
        </w:rPr>
      </w:pPr>
    </w:p>
    <w:p w14:paraId="18D880C1" w14:textId="77777777" w:rsidR="001D0F79" w:rsidRPr="001D0F79" w:rsidRDefault="001D0F79" w:rsidP="004239A9">
      <w:pPr>
        <w:pStyle w:val="ListParagraph"/>
        <w:numPr>
          <w:ilvl w:val="0"/>
          <w:numId w:val="24"/>
        </w:numPr>
        <w:rPr>
          <w:rFonts w:ascii="Minion Pro" w:hAnsi="Minion Pro"/>
        </w:rPr>
      </w:pPr>
      <w:r w:rsidRPr="001D0F79">
        <w:rPr>
          <w:rFonts w:ascii="Minion Pro" w:hAnsi="Minion Pro"/>
        </w:rPr>
        <w:t>Just Like Me</w:t>
      </w:r>
    </w:p>
    <w:p w14:paraId="44D02F66" w14:textId="0D863ED1" w:rsidR="001D0F79" w:rsidRPr="001D0F79" w:rsidRDefault="001D0F79" w:rsidP="004239A9">
      <w:pPr>
        <w:pStyle w:val="ListParagraph"/>
        <w:numPr>
          <w:ilvl w:val="0"/>
          <w:numId w:val="30"/>
        </w:numPr>
        <w:rPr>
          <w:rStyle w:val="Hyperlink"/>
          <w:rFonts w:ascii="Minion Pro" w:hAnsi="Minion Pro"/>
          <w:color w:val="auto"/>
          <w:u w:val="none"/>
        </w:rPr>
      </w:pPr>
      <w:hyperlink r:id="rId26" w:history="1">
        <w:r w:rsidRPr="001D0F79">
          <w:rPr>
            <w:rStyle w:val="Hyperlink"/>
            <w:rFonts w:ascii="Minion Pro" w:hAnsi="Minion Pro"/>
          </w:rPr>
          <w:t>https://www.youtube.com/watch?v=xlNLIstIl1Y</w:t>
        </w:r>
      </w:hyperlink>
    </w:p>
    <w:p w14:paraId="7224A360" w14:textId="28CE31FB" w:rsidR="001D0F79" w:rsidRPr="001D0F79" w:rsidRDefault="001D0F79" w:rsidP="001D0F79">
      <w:pPr>
        <w:rPr>
          <w:rFonts w:ascii="Minion Pro" w:hAnsi="Minion Pro"/>
        </w:rPr>
      </w:pPr>
    </w:p>
    <w:p w14:paraId="0CE30F04" w14:textId="77BD7F0A" w:rsidR="001D0F79" w:rsidRPr="001D0F79" w:rsidRDefault="001D0F79" w:rsidP="004239A9">
      <w:pPr>
        <w:pStyle w:val="ListParagraph"/>
        <w:numPr>
          <w:ilvl w:val="0"/>
          <w:numId w:val="24"/>
        </w:numPr>
        <w:rPr>
          <w:rFonts w:ascii="Minion Pro" w:hAnsi="Minion Pro"/>
        </w:rPr>
      </w:pPr>
      <w:r w:rsidRPr="001D0F79">
        <w:rPr>
          <w:rFonts w:ascii="Minion Pro" w:hAnsi="Minion Pro"/>
        </w:rPr>
        <w:t>Flower Breathing</w:t>
      </w:r>
    </w:p>
    <w:p w14:paraId="7DC3CF10" w14:textId="77777777" w:rsidR="001D0F79" w:rsidRPr="001D0F79" w:rsidRDefault="001D0F79" w:rsidP="004239A9">
      <w:pPr>
        <w:pStyle w:val="ListParagraph"/>
        <w:numPr>
          <w:ilvl w:val="0"/>
          <w:numId w:val="30"/>
        </w:numPr>
        <w:rPr>
          <w:rFonts w:ascii="Minion Pro" w:hAnsi="Minion Pro"/>
        </w:rPr>
      </w:pPr>
      <w:r w:rsidRPr="001D0F79">
        <w:rPr>
          <w:rFonts w:ascii="Minion Pro" w:hAnsi="Minion Pro"/>
        </w:rPr>
        <w:t xml:space="preserve">Find a space to relax. </w:t>
      </w:r>
    </w:p>
    <w:p w14:paraId="5BEB8502" w14:textId="77777777" w:rsidR="001D0F79" w:rsidRPr="001D0F79" w:rsidRDefault="001D0F79" w:rsidP="004239A9">
      <w:pPr>
        <w:pStyle w:val="ListParagraph"/>
        <w:numPr>
          <w:ilvl w:val="0"/>
          <w:numId w:val="30"/>
        </w:numPr>
        <w:rPr>
          <w:rFonts w:ascii="Minion Pro" w:hAnsi="Minion Pro"/>
        </w:rPr>
      </w:pPr>
      <w:r w:rsidRPr="001D0F79">
        <w:rPr>
          <w:rFonts w:ascii="Minion Pro" w:hAnsi="Minion Pro"/>
        </w:rPr>
        <w:t xml:space="preserve">Imagine your favorite flower. </w:t>
      </w:r>
    </w:p>
    <w:p w14:paraId="755A82A7" w14:textId="77777777" w:rsidR="001D0F79" w:rsidRPr="001D0F79" w:rsidRDefault="001D0F79" w:rsidP="004239A9">
      <w:pPr>
        <w:pStyle w:val="ListParagraph"/>
        <w:numPr>
          <w:ilvl w:val="0"/>
          <w:numId w:val="30"/>
        </w:numPr>
        <w:rPr>
          <w:rFonts w:ascii="Minion Pro" w:hAnsi="Minion Pro"/>
        </w:rPr>
      </w:pPr>
      <w:r w:rsidRPr="001D0F79">
        <w:rPr>
          <w:rFonts w:ascii="Minion Pro" w:hAnsi="Minion Pro"/>
        </w:rPr>
        <w:t xml:space="preserve">Think of the color and shape in your mind. </w:t>
      </w:r>
    </w:p>
    <w:p w14:paraId="2C533435" w14:textId="77777777" w:rsidR="001D0F79" w:rsidRPr="001D0F79" w:rsidRDefault="001D0F79" w:rsidP="004239A9">
      <w:pPr>
        <w:pStyle w:val="ListParagraph"/>
        <w:numPr>
          <w:ilvl w:val="0"/>
          <w:numId w:val="30"/>
        </w:numPr>
        <w:rPr>
          <w:rFonts w:ascii="Minion Pro" w:hAnsi="Minion Pro"/>
        </w:rPr>
      </w:pPr>
      <w:r w:rsidRPr="001D0F79">
        <w:rPr>
          <w:rFonts w:ascii="Minion Pro" w:hAnsi="Minion Pro"/>
        </w:rPr>
        <w:t xml:space="preserve">Inhale a deep breath and smell what the flower is like. You can think of what images come. </w:t>
      </w:r>
    </w:p>
    <w:p w14:paraId="0F06B2B1" w14:textId="77777777" w:rsidR="001D0F79" w:rsidRPr="001D0F79" w:rsidRDefault="001D0F79" w:rsidP="004239A9">
      <w:pPr>
        <w:pStyle w:val="ListParagraph"/>
        <w:numPr>
          <w:ilvl w:val="0"/>
          <w:numId w:val="30"/>
        </w:numPr>
        <w:rPr>
          <w:rFonts w:ascii="Minion Pro" w:hAnsi="Minion Pro"/>
        </w:rPr>
      </w:pPr>
      <w:r w:rsidRPr="001D0F79">
        <w:rPr>
          <w:rFonts w:ascii="Minion Pro" w:hAnsi="Minion Pro"/>
        </w:rPr>
        <w:t xml:space="preserve">Slowly exhale your breath. </w:t>
      </w:r>
    </w:p>
    <w:p w14:paraId="0F01F730" w14:textId="77777777" w:rsidR="001D0F79" w:rsidRPr="001D0F79" w:rsidRDefault="001D0F79" w:rsidP="004239A9">
      <w:pPr>
        <w:pStyle w:val="ListParagraph"/>
        <w:numPr>
          <w:ilvl w:val="0"/>
          <w:numId w:val="30"/>
        </w:numPr>
        <w:rPr>
          <w:rFonts w:ascii="Minion Pro" w:hAnsi="Minion Pro"/>
        </w:rPr>
      </w:pPr>
      <w:r w:rsidRPr="001D0F79">
        <w:rPr>
          <w:rFonts w:ascii="Minion Pro" w:hAnsi="Minion Pro"/>
        </w:rPr>
        <w:t xml:space="preserve">There are many flowers in the world. They are each beautiful and unique. </w:t>
      </w:r>
    </w:p>
    <w:p w14:paraId="0960212F" w14:textId="078480AE" w:rsidR="001D0F79" w:rsidRPr="001D0F79" w:rsidRDefault="001D0F79" w:rsidP="004239A9">
      <w:pPr>
        <w:pStyle w:val="ListParagraph"/>
        <w:numPr>
          <w:ilvl w:val="0"/>
          <w:numId w:val="30"/>
        </w:numPr>
        <w:rPr>
          <w:rFonts w:ascii="Minion Pro" w:hAnsi="Minion Pro"/>
        </w:rPr>
      </w:pPr>
      <w:r w:rsidRPr="001D0F79">
        <w:rPr>
          <w:rFonts w:ascii="Minion Pro" w:hAnsi="Minion Pro"/>
        </w:rPr>
        <w:t>Instead of picking one to give to someone, think of another way you can show care for another who is not exactly like you.</w:t>
      </w:r>
    </w:p>
    <w:p w14:paraId="6163DE0D" w14:textId="77777777" w:rsidR="00AA2BAC" w:rsidRPr="001D0F79" w:rsidRDefault="00AA2BAC" w:rsidP="00AA2BAC">
      <w:pPr>
        <w:rPr>
          <w:rFonts w:ascii="Minion Pro" w:hAnsi="Minion Pro"/>
        </w:rPr>
      </w:pPr>
    </w:p>
    <w:p w14:paraId="50324AC1" w14:textId="618FDAF0" w:rsidR="00B37680" w:rsidRPr="001D0F79" w:rsidRDefault="001F3619" w:rsidP="004239A9">
      <w:pPr>
        <w:pStyle w:val="ListParagraph"/>
        <w:numPr>
          <w:ilvl w:val="0"/>
          <w:numId w:val="5"/>
        </w:numPr>
        <w:rPr>
          <w:rFonts w:ascii="Minion Pro" w:hAnsi="Minion Pro"/>
        </w:rPr>
      </w:pPr>
      <w:r w:rsidRPr="001D0F79">
        <w:rPr>
          <w:rFonts w:ascii="Minion Pro" w:hAnsi="Minion Pro"/>
        </w:rPr>
        <w:t>Sacred Table Activity</w:t>
      </w:r>
    </w:p>
    <w:p w14:paraId="1AC1B002" w14:textId="31D83F19" w:rsidR="001F3619" w:rsidRPr="001D0F79" w:rsidRDefault="00AA2BAC" w:rsidP="004239A9">
      <w:pPr>
        <w:pStyle w:val="ListParagraph"/>
        <w:numPr>
          <w:ilvl w:val="1"/>
          <w:numId w:val="5"/>
        </w:numPr>
        <w:rPr>
          <w:rFonts w:ascii="Minion Pro" w:hAnsi="Minion Pro"/>
        </w:rPr>
      </w:pPr>
      <w:r w:rsidRPr="001D0F79">
        <w:rPr>
          <w:rFonts w:ascii="Minion Pro" w:hAnsi="Minion Pro"/>
        </w:rPr>
        <w:t xml:space="preserve">Add </w:t>
      </w:r>
      <w:r w:rsidR="001D0F79" w:rsidRPr="001D0F79">
        <w:rPr>
          <w:rFonts w:ascii="Minion Pro" w:hAnsi="Minion Pro"/>
        </w:rPr>
        <w:t>a flower</w:t>
      </w:r>
      <w:r w:rsidRPr="001D0F79">
        <w:rPr>
          <w:rFonts w:ascii="Minion Pro" w:hAnsi="Minion Pro"/>
        </w:rPr>
        <w:t xml:space="preserve"> to your table </w:t>
      </w:r>
      <w:r w:rsidR="001D0F79" w:rsidRPr="001D0F79">
        <w:rPr>
          <w:rFonts w:ascii="Minion Pro" w:hAnsi="Minion Pro"/>
        </w:rPr>
        <w:t>to remind you to use your breath to relax</w:t>
      </w:r>
    </w:p>
    <w:p w14:paraId="4FF96FA2" w14:textId="4830C8F6" w:rsidR="001D0F79" w:rsidRDefault="001D0F79" w:rsidP="001D0F79"/>
    <w:p w14:paraId="129A6461" w14:textId="77777777" w:rsidR="001D0F79" w:rsidRDefault="001D0F79" w:rsidP="001D0F79"/>
    <w:p w14:paraId="59D43B44" w14:textId="33D8F8F2" w:rsidR="00B478B7" w:rsidRDefault="00B478B7" w:rsidP="00B478B7">
      <w:pPr>
        <w:pStyle w:val="Heading2"/>
      </w:pPr>
      <w:r>
        <w:t xml:space="preserve">Media </w:t>
      </w:r>
      <w:r w:rsidR="00AA2BAC">
        <w:t>Room</w:t>
      </w:r>
    </w:p>
    <w:p w14:paraId="25D31DA1" w14:textId="22A2FBC8" w:rsidR="001D0F79" w:rsidRPr="001D0F79" w:rsidRDefault="001D0F79" w:rsidP="001D0F79">
      <w:pPr>
        <w:rPr>
          <w:rFonts w:ascii="Minion Pro" w:hAnsi="Minion Pro"/>
        </w:rPr>
      </w:pPr>
      <w:r w:rsidRPr="001D0F79">
        <w:rPr>
          <w:rFonts w:ascii="Minion Pro" w:hAnsi="Minion Pro"/>
        </w:rPr>
        <w:t xml:space="preserve">Today you will meet Max the Little Green Monster. Max didn’t pay much attention to how his actions affected </w:t>
      </w:r>
      <w:proofErr w:type="gramStart"/>
      <w:r w:rsidRPr="001D0F79">
        <w:rPr>
          <w:rFonts w:ascii="Minion Pro" w:hAnsi="Minion Pro"/>
        </w:rPr>
        <w:t>others</w:t>
      </w:r>
      <w:proofErr w:type="gramEnd"/>
      <w:r w:rsidRPr="001D0F79">
        <w:rPr>
          <w:rFonts w:ascii="Minion Pro" w:hAnsi="Minion Pro"/>
        </w:rPr>
        <w:t xml:space="preserve"> but something happened that caused a change to come over Max! Watch the video to find out what it was and how Max changed. Then review the reflection questions to explore your thoughts about the story.</w:t>
      </w:r>
    </w:p>
    <w:p w14:paraId="61A1EEE9" w14:textId="77777777" w:rsidR="001D0F79" w:rsidRPr="001D0F79" w:rsidRDefault="001D0F79" w:rsidP="001D0F79">
      <w:pPr>
        <w:rPr>
          <w:rFonts w:ascii="Minion Pro" w:hAnsi="Minion Pro"/>
        </w:rPr>
      </w:pPr>
    </w:p>
    <w:p w14:paraId="3A07CA27" w14:textId="77777777" w:rsidR="001D0F79" w:rsidRPr="001D0F79" w:rsidRDefault="001D0F79" w:rsidP="004239A9">
      <w:pPr>
        <w:pStyle w:val="ListParagraph"/>
        <w:numPr>
          <w:ilvl w:val="0"/>
          <w:numId w:val="14"/>
        </w:numPr>
        <w:rPr>
          <w:rFonts w:ascii="Minion Pro" w:hAnsi="Minion Pro"/>
          <w:color w:val="0000FF"/>
          <w:u w:val="single"/>
        </w:rPr>
      </w:pPr>
      <w:r w:rsidRPr="001D0F79">
        <w:rPr>
          <w:rFonts w:ascii="Minion Pro" w:hAnsi="Minion Pro"/>
          <w:i/>
          <w:iCs/>
        </w:rPr>
        <w:t>I Can Save the Earth!</w:t>
      </w:r>
    </w:p>
    <w:p w14:paraId="0DE13E7B" w14:textId="505DD02A" w:rsidR="001D0F79" w:rsidRPr="001D0F79" w:rsidRDefault="001D0F79" w:rsidP="004239A9">
      <w:pPr>
        <w:pStyle w:val="ListParagraph"/>
        <w:numPr>
          <w:ilvl w:val="1"/>
          <w:numId w:val="14"/>
        </w:numPr>
        <w:rPr>
          <w:rStyle w:val="Hyperlink"/>
          <w:rFonts w:ascii="Minion Pro" w:hAnsi="Minion Pro"/>
        </w:rPr>
      </w:pPr>
      <w:hyperlink r:id="rId27" w:history="1">
        <w:r w:rsidRPr="001D0F79">
          <w:rPr>
            <w:rStyle w:val="Hyperlink"/>
            <w:rFonts w:ascii="Minion Pro" w:hAnsi="Minion Pro"/>
          </w:rPr>
          <w:t>https://www.youtube.com/watch?v=2Mkwhe6LOBo</w:t>
        </w:r>
      </w:hyperlink>
    </w:p>
    <w:p w14:paraId="377B8623" w14:textId="77777777" w:rsidR="00CE7A3B" w:rsidRPr="001D0F79" w:rsidRDefault="00CE7A3B" w:rsidP="002A06AE">
      <w:pPr>
        <w:rPr>
          <w:rFonts w:ascii="Minion Pro" w:hAnsi="Minion Pro"/>
        </w:rPr>
      </w:pPr>
    </w:p>
    <w:p w14:paraId="32AEB288" w14:textId="0710794A" w:rsidR="002A06AE" w:rsidRPr="001D0F79" w:rsidRDefault="00CE7A3B" w:rsidP="00D16819">
      <w:pPr>
        <w:pStyle w:val="ListParagraph"/>
        <w:numPr>
          <w:ilvl w:val="0"/>
          <w:numId w:val="1"/>
        </w:numPr>
        <w:rPr>
          <w:rFonts w:ascii="Minion Pro" w:hAnsi="Minion Pro"/>
        </w:rPr>
      </w:pPr>
      <w:r w:rsidRPr="001D0F79">
        <w:rPr>
          <w:rFonts w:ascii="Minion Pro" w:hAnsi="Minion Pro"/>
        </w:rPr>
        <w:t>Reflection Questions</w:t>
      </w:r>
    </w:p>
    <w:p w14:paraId="4A4DCD1E" w14:textId="77777777" w:rsidR="001D0F79" w:rsidRPr="001D0F79" w:rsidRDefault="001D0F79" w:rsidP="001D0F79">
      <w:pPr>
        <w:pStyle w:val="ListParagraph"/>
        <w:numPr>
          <w:ilvl w:val="1"/>
          <w:numId w:val="1"/>
        </w:numPr>
        <w:rPr>
          <w:rFonts w:ascii="Minion Pro" w:hAnsi="Minion Pro"/>
        </w:rPr>
      </w:pPr>
      <w:r w:rsidRPr="001D0F79">
        <w:rPr>
          <w:rFonts w:ascii="Minion Pro" w:hAnsi="Minion Pro" w:cstheme="majorHAnsi"/>
        </w:rPr>
        <w:t>In the beginning of the story what was Max the Little Monster like?</w:t>
      </w:r>
    </w:p>
    <w:p w14:paraId="25C2C9B9" w14:textId="77777777" w:rsidR="001D0F79" w:rsidRPr="001D0F79" w:rsidRDefault="001D0F79" w:rsidP="001D0F79">
      <w:pPr>
        <w:pStyle w:val="ListParagraph"/>
        <w:numPr>
          <w:ilvl w:val="1"/>
          <w:numId w:val="1"/>
        </w:numPr>
        <w:rPr>
          <w:rFonts w:ascii="Minion Pro" w:hAnsi="Minion Pro"/>
        </w:rPr>
      </w:pPr>
      <w:r w:rsidRPr="001D0F79">
        <w:rPr>
          <w:rFonts w:ascii="Minion Pro" w:hAnsi="Minion Pro"/>
        </w:rPr>
        <w:t>What happened once the blackout started?</w:t>
      </w:r>
    </w:p>
    <w:p w14:paraId="3CC17F2C" w14:textId="77777777" w:rsidR="001D0F79" w:rsidRPr="001D0F79" w:rsidRDefault="001D0F79" w:rsidP="001D0F79">
      <w:pPr>
        <w:pStyle w:val="ListParagraph"/>
        <w:numPr>
          <w:ilvl w:val="1"/>
          <w:numId w:val="1"/>
        </w:numPr>
        <w:rPr>
          <w:rFonts w:ascii="Minion Pro" w:hAnsi="Minion Pro"/>
        </w:rPr>
      </w:pPr>
      <w:r w:rsidRPr="001D0F79">
        <w:rPr>
          <w:rFonts w:ascii="Minion Pro" w:hAnsi="Minion Pro"/>
        </w:rPr>
        <w:t>What did Max the Little Monster notice when he stepped outside?</w:t>
      </w:r>
    </w:p>
    <w:p w14:paraId="663880F7" w14:textId="77777777" w:rsidR="001D0F79" w:rsidRPr="001D0F79" w:rsidRDefault="001D0F79" w:rsidP="001D0F79">
      <w:pPr>
        <w:pStyle w:val="ListParagraph"/>
        <w:numPr>
          <w:ilvl w:val="1"/>
          <w:numId w:val="1"/>
        </w:numPr>
        <w:rPr>
          <w:rFonts w:ascii="Minion Pro" w:hAnsi="Minion Pro"/>
        </w:rPr>
      </w:pPr>
      <w:r w:rsidRPr="001D0F79">
        <w:rPr>
          <w:rFonts w:ascii="Minion Pro" w:hAnsi="Minion Pro"/>
        </w:rPr>
        <w:t>What happened next?</w:t>
      </w:r>
    </w:p>
    <w:p w14:paraId="20B87699" w14:textId="77777777" w:rsidR="001D0F79" w:rsidRPr="001D0F79" w:rsidRDefault="001D0F79" w:rsidP="001D0F79">
      <w:pPr>
        <w:pStyle w:val="ListParagraph"/>
        <w:numPr>
          <w:ilvl w:val="1"/>
          <w:numId w:val="1"/>
        </w:numPr>
        <w:rPr>
          <w:rFonts w:ascii="Minion Pro" w:hAnsi="Minion Pro"/>
        </w:rPr>
      </w:pPr>
      <w:r w:rsidRPr="001D0F79">
        <w:rPr>
          <w:rFonts w:ascii="Minion Pro" w:hAnsi="Minion Pro"/>
        </w:rPr>
        <w:t>What change came over Max?</w:t>
      </w:r>
    </w:p>
    <w:p w14:paraId="5FAA9084" w14:textId="77777777" w:rsidR="001D0F79" w:rsidRPr="001D0F79" w:rsidRDefault="001D0F79" w:rsidP="001D0F79">
      <w:pPr>
        <w:pStyle w:val="ListParagraph"/>
        <w:numPr>
          <w:ilvl w:val="1"/>
          <w:numId w:val="1"/>
        </w:numPr>
        <w:rPr>
          <w:rFonts w:ascii="Minion Pro" w:hAnsi="Minion Pro"/>
        </w:rPr>
      </w:pPr>
      <w:r w:rsidRPr="001D0F79">
        <w:rPr>
          <w:rFonts w:ascii="Minion Pro" w:hAnsi="Minion Pro"/>
        </w:rPr>
        <w:t>What was Max the Little Monster like at the end of the story?</w:t>
      </w:r>
    </w:p>
    <w:p w14:paraId="2D76F5FD" w14:textId="77777777" w:rsidR="001D0F79" w:rsidRPr="001D0F79" w:rsidRDefault="001D0F79" w:rsidP="001D0F79">
      <w:pPr>
        <w:pStyle w:val="ListParagraph"/>
        <w:numPr>
          <w:ilvl w:val="1"/>
          <w:numId w:val="1"/>
        </w:numPr>
        <w:rPr>
          <w:rFonts w:ascii="Minion Pro" w:hAnsi="Minion Pro"/>
        </w:rPr>
      </w:pPr>
      <w:r w:rsidRPr="001D0F79">
        <w:rPr>
          <w:rFonts w:ascii="Minion Pro" w:hAnsi="Minion Pro"/>
        </w:rPr>
        <w:t>When have you been like the Max that was at the beginning of the story?</w:t>
      </w:r>
    </w:p>
    <w:p w14:paraId="47C7C32D" w14:textId="77777777" w:rsidR="001D0F79" w:rsidRPr="001D0F79" w:rsidRDefault="001D0F79" w:rsidP="001D0F79">
      <w:pPr>
        <w:pStyle w:val="ListParagraph"/>
        <w:numPr>
          <w:ilvl w:val="1"/>
          <w:numId w:val="1"/>
        </w:numPr>
        <w:rPr>
          <w:rFonts w:ascii="Minion Pro" w:hAnsi="Minion Pro"/>
        </w:rPr>
      </w:pPr>
      <w:r w:rsidRPr="001D0F79">
        <w:rPr>
          <w:rFonts w:ascii="Minion Pro" w:hAnsi="Minion Pro"/>
        </w:rPr>
        <w:t>What things might you been wasting?</w:t>
      </w:r>
    </w:p>
    <w:p w14:paraId="55976E23" w14:textId="77777777" w:rsidR="001D0F79" w:rsidRPr="001D0F79" w:rsidRDefault="001D0F79" w:rsidP="001D0F79">
      <w:pPr>
        <w:pStyle w:val="ListParagraph"/>
        <w:numPr>
          <w:ilvl w:val="1"/>
          <w:numId w:val="1"/>
        </w:numPr>
        <w:rPr>
          <w:rFonts w:ascii="Minion Pro" w:hAnsi="Minion Pro"/>
        </w:rPr>
      </w:pPr>
      <w:r w:rsidRPr="001D0F79">
        <w:rPr>
          <w:rFonts w:ascii="Minion Pro" w:hAnsi="Minion Pro"/>
        </w:rPr>
        <w:t>What can you do to change how you treat the Earth?</w:t>
      </w:r>
    </w:p>
    <w:p w14:paraId="2D6917EC" w14:textId="3469EC73" w:rsidR="001D0F79" w:rsidRDefault="001D0F79" w:rsidP="001D0F79">
      <w:pPr>
        <w:pStyle w:val="ListParagraph"/>
        <w:numPr>
          <w:ilvl w:val="1"/>
          <w:numId w:val="1"/>
        </w:numPr>
        <w:rPr>
          <w:rFonts w:ascii="Minion Pro" w:hAnsi="Minion Pro"/>
        </w:rPr>
      </w:pPr>
      <w:r w:rsidRPr="001D0F79">
        <w:rPr>
          <w:rFonts w:ascii="Minion Pro" w:hAnsi="Minion Pro"/>
        </w:rPr>
        <w:t>How will this help us all?</w:t>
      </w:r>
    </w:p>
    <w:p w14:paraId="5EA0D79C" w14:textId="5969ED2E" w:rsidR="001D0F79" w:rsidRDefault="001D0F79" w:rsidP="001D0F79">
      <w:pPr>
        <w:rPr>
          <w:rFonts w:ascii="Minion Pro" w:hAnsi="Minion Pro"/>
        </w:rPr>
      </w:pPr>
    </w:p>
    <w:p w14:paraId="4FBCEAF5" w14:textId="1D8E8C67" w:rsidR="001D0F79" w:rsidRDefault="001D0F79" w:rsidP="001D0F79">
      <w:pPr>
        <w:rPr>
          <w:rFonts w:ascii="Minion Pro" w:hAnsi="Minion Pro"/>
        </w:rPr>
      </w:pPr>
    </w:p>
    <w:p w14:paraId="00AD0544" w14:textId="08AFBDE0" w:rsidR="001D0F79" w:rsidRDefault="001D0F79" w:rsidP="001D0F79">
      <w:pPr>
        <w:rPr>
          <w:rFonts w:ascii="Minion Pro" w:hAnsi="Minion Pro"/>
        </w:rPr>
      </w:pPr>
    </w:p>
    <w:p w14:paraId="5913E862" w14:textId="6BC6CACF" w:rsidR="001D0F79" w:rsidRDefault="001D0F79" w:rsidP="001D0F79">
      <w:pPr>
        <w:rPr>
          <w:rFonts w:ascii="Minion Pro" w:hAnsi="Minion Pro"/>
        </w:rPr>
      </w:pPr>
    </w:p>
    <w:p w14:paraId="445F4935" w14:textId="16884036" w:rsidR="001D0F79" w:rsidRDefault="001D0F79" w:rsidP="001D0F79">
      <w:pPr>
        <w:rPr>
          <w:rFonts w:ascii="Minion Pro" w:hAnsi="Minion Pro"/>
        </w:rPr>
      </w:pPr>
    </w:p>
    <w:p w14:paraId="041415D0" w14:textId="77777777" w:rsidR="001D0F79" w:rsidRPr="001D0F79" w:rsidRDefault="001D0F79" w:rsidP="001D0F79">
      <w:pPr>
        <w:rPr>
          <w:rFonts w:ascii="Minion Pro" w:hAnsi="Minion Pro"/>
        </w:rPr>
      </w:pPr>
    </w:p>
    <w:p w14:paraId="538EB760" w14:textId="2DFF2115" w:rsidR="00C96C92" w:rsidRDefault="00B478B7" w:rsidP="000B303E">
      <w:pPr>
        <w:pStyle w:val="Heading2"/>
      </w:pPr>
      <w:r>
        <w:t>Creation Station Activities</w:t>
      </w:r>
    </w:p>
    <w:p w14:paraId="2FA50011" w14:textId="4886A46F" w:rsidR="001D0F79" w:rsidRDefault="001D0F79" w:rsidP="001D0F79">
      <w:r>
        <w:t xml:space="preserve">We are powerful </w:t>
      </w:r>
      <w:proofErr w:type="gramStart"/>
      <w:r>
        <w:t>people</w:t>
      </w:r>
      <w:proofErr w:type="gramEnd"/>
      <w:r>
        <w:t xml:space="preserve"> and our actions speak louder that our words! Our 5</w:t>
      </w:r>
      <w:r w:rsidRPr="00157393">
        <w:rPr>
          <w:vertAlign w:val="superscript"/>
        </w:rPr>
        <w:t>th</w:t>
      </w:r>
      <w:r>
        <w:t xml:space="preserve"> Unity Principle invites us to know only know that Truth but to also put it into action. One thing we know is that we all must do our part to care for the planet. </w:t>
      </w:r>
      <w:proofErr w:type="gramStart"/>
      <w:r>
        <w:t>So</w:t>
      </w:r>
      <w:proofErr w:type="gramEnd"/>
      <w:r>
        <w:t xml:space="preserve"> what are you going to do?</w:t>
      </w:r>
    </w:p>
    <w:p w14:paraId="705F0273" w14:textId="77777777" w:rsidR="001D0F79" w:rsidRPr="001D0F79" w:rsidRDefault="001D0F79" w:rsidP="001D0F79"/>
    <w:p w14:paraId="0B6ADCCC" w14:textId="77777777" w:rsidR="00606190" w:rsidRDefault="00606190" w:rsidP="004239A9">
      <w:pPr>
        <w:pStyle w:val="ListParagraph"/>
        <w:numPr>
          <w:ilvl w:val="0"/>
          <w:numId w:val="24"/>
        </w:numPr>
      </w:pPr>
      <w:r>
        <w:t>Mini Plant Pot</w:t>
      </w:r>
      <w:r>
        <w:t>s</w:t>
      </w:r>
    </w:p>
    <w:p w14:paraId="3C9F4125" w14:textId="77777777" w:rsidR="00606190" w:rsidRDefault="00606190" w:rsidP="004239A9">
      <w:pPr>
        <w:pStyle w:val="ListParagraph"/>
        <w:numPr>
          <w:ilvl w:val="1"/>
          <w:numId w:val="24"/>
        </w:numPr>
      </w:pPr>
      <w:hyperlink r:id="rId28" w:history="1">
        <w:r w:rsidRPr="00A74A29">
          <w:rPr>
            <w:rStyle w:val="Hyperlink"/>
          </w:rPr>
          <w:t>https://www.projectswithkids.com/mini-plant-pots/?fbclid=IwAR2EUu7h0FOt1DI0Kw3PdMlMBZX6BS89oOvju_2zaacqnT1drIuyzWtmVNQ</w:t>
        </w:r>
      </w:hyperlink>
    </w:p>
    <w:p w14:paraId="28472CC7" w14:textId="77777777" w:rsidR="00606190" w:rsidRDefault="00606190" w:rsidP="004239A9">
      <w:pPr>
        <w:pStyle w:val="ListParagraph"/>
        <w:numPr>
          <w:ilvl w:val="1"/>
          <w:numId w:val="24"/>
        </w:numPr>
      </w:pPr>
      <w:r>
        <w:t>Supplies</w:t>
      </w:r>
    </w:p>
    <w:p w14:paraId="69EBE139" w14:textId="77777777" w:rsidR="00606190" w:rsidRDefault="00606190" w:rsidP="004239A9">
      <w:pPr>
        <w:pStyle w:val="ListParagraph"/>
        <w:numPr>
          <w:ilvl w:val="2"/>
          <w:numId w:val="24"/>
        </w:numPr>
      </w:pPr>
      <w:r>
        <w:t>Empty Play Dough containers</w:t>
      </w:r>
    </w:p>
    <w:p w14:paraId="28DDE81D" w14:textId="77777777" w:rsidR="00606190" w:rsidRDefault="00606190" w:rsidP="004239A9">
      <w:pPr>
        <w:pStyle w:val="ListParagraph"/>
        <w:numPr>
          <w:ilvl w:val="2"/>
          <w:numId w:val="24"/>
        </w:numPr>
      </w:pPr>
      <w:r>
        <w:t>Washi tape</w:t>
      </w:r>
    </w:p>
    <w:p w14:paraId="5245C2F1" w14:textId="77777777" w:rsidR="00606190" w:rsidRDefault="00606190" w:rsidP="004239A9">
      <w:pPr>
        <w:pStyle w:val="ListParagraph"/>
        <w:numPr>
          <w:ilvl w:val="2"/>
          <w:numId w:val="24"/>
        </w:numPr>
      </w:pPr>
      <w:r>
        <w:t>Scissors</w:t>
      </w:r>
    </w:p>
    <w:p w14:paraId="6B696169" w14:textId="77777777" w:rsidR="00606190" w:rsidRDefault="00606190" w:rsidP="004239A9">
      <w:pPr>
        <w:pStyle w:val="ListParagraph"/>
        <w:numPr>
          <w:ilvl w:val="2"/>
          <w:numId w:val="24"/>
        </w:numPr>
      </w:pPr>
      <w:r>
        <w:t>Dirt</w:t>
      </w:r>
    </w:p>
    <w:p w14:paraId="0DB32392" w14:textId="72BF63DE" w:rsidR="00606190" w:rsidRPr="00C01E11" w:rsidRDefault="00606190" w:rsidP="004239A9">
      <w:pPr>
        <w:pStyle w:val="ListParagraph"/>
        <w:numPr>
          <w:ilvl w:val="2"/>
          <w:numId w:val="24"/>
        </w:numPr>
      </w:pPr>
      <w:r>
        <w:t xml:space="preserve">Plants </w:t>
      </w:r>
    </w:p>
    <w:p w14:paraId="2C684153" w14:textId="77777777" w:rsidR="00606190" w:rsidRDefault="00606190" w:rsidP="004239A9">
      <w:pPr>
        <w:pStyle w:val="ListParagraph"/>
        <w:numPr>
          <w:ilvl w:val="0"/>
          <w:numId w:val="31"/>
        </w:numPr>
      </w:pPr>
      <w:r>
        <w:t xml:space="preserve">Invite the children to decorate the play dough container with tape. </w:t>
      </w:r>
    </w:p>
    <w:p w14:paraId="369EEA37" w14:textId="77777777" w:rsidR="00606190" w:rsidRDefault="00606190" w:rsidP="004239A9">
      <w:pPr>
        <w:pStyle w:val="ListParagraph"/>
        <w:numPr>
          <w:ilvl w:val="0"/>
          <w:numId w:val="31"/>
        </w:numPr>
      </w:pPr>
      <w:r>
        <w:t>When finished, add soil and a plant. Talk about the life cycle of the plant and how it grows.</w:t>
      </w:r>
    </w:p>
    <w:p w14:paraId="098C0A63" w14:textId="77777777" w:rsidR="00606190" w:rsidRDefault="00606190" w:rsidP="004239A9">
      <w:pPr>
        <w:pStyle w:val="ListParagraph"/>
        <w:numPr>
          <w:ilvl w:val="0"/>
          <w:numId w:val="31"/>
        </w:numPr>
      </w:pPr>
      <w:r>
        <w:t xml:space="preserve">Discuss what varieties of flowers and plants there are. </w:t>
      </w:r>
    </w:p>
    <w:p w14:paraId="5C77399A" w14:textId="77777777" w:rsidR="00606190" w:rsidRDefault="00606190" w:rsidP="004239A9">
      <w:pPr>
        <w:pStyle w:val="ListParagraph"/>
        <w:numPr>
          <w:ilvl w:val="0"/>
          <w:numId w:val="31"/>
        </w:numPr>
      </w:pPr>
      <w:r>
        <w:t xml:space="preserve">How does is each unique and helpful? </w:t>
      </w:r>
    </w:p>
    <w:p w14:paraId="64E9A747" w14:textId="77777777" w:rsidR="00606190" w:rsidRDefault="00606190" w:rsidP="004239A9">
      <w:pPr>
        <w:pStyle w:val="ListParagraph"/>
        <w:numPr>
          <w:ilvl w:val="0"/>
          <w:numId w:val="31"/>
        </w:numPr>
      </w:pPr>
      <w:r>
        <w:t xml:space="preserve">How does each take care of the Earth? </w:t>
      </w:r>
    </w:p>
    <w:p w14:paraId="72C342EE" w14:textId="77777777" w:rsidR="00606190" w:rsidRDefault="00606190" w:rsidP="004239A9">
      <w:pPr>
        <w:pStyle w:val="ListParagraph"/>
        <w:numPr>
          <w:ilvl w:val="0"/>
          <w:numId w:val="31"/>
        </w:numPr>
      </w:pPr>
      <w:r>
        <w:t>Just like flowers and plants aren’t the same, people aren’t. That’s what makes the Earth beautiful.</w:t>
      </w:r>
    </w:p>
    <w:p w14:paraId="47EB9321" w14:textId="77777777" w:rsidR="00606190" w:rsidRDefault="00606190" w:rsidP="004239A9">
      <w:pPr>
        <w:pStyle w:val="ListParagraph"/>
        <w:numPr>
          <w:ilvl w:val="0"/>
          <w:numId w:val="31"/>
        </w:numPr>
      </w:pPr>
      <w:r>
        <w:t>Give this plant to someone who might not be like you.</w:t>
      </w:r>
    </w:p>
    <w:p w14:paraId="46611AE4" w14:textId="7DA27FFE" w:rsidR="00606190" w:rsidRDefault="00606190" w:rsidP="00606190"/>
    <w:p w14:paraId="5CB6AD08" w14:textId="77777777" w:rsidR="00606190" w:rsidRDefault="00606190" w:rsidP="00606190"/>
    <w:p w14:paraId="373116D1" w14:textId="77777777" w:rsidR="00606190" w:rsidRPr="00606190" w:rsidRDefault="00606190" w:rsidP="004239A9">
      <w:pPr>
        <w:pStyle w:val="ListParagraph"/>
        <w:numPr>
          <w:ilvl w:val="0"/>
          <w:numId w:val="24"/>
        </w:numPr>
        <w:rPr>
          <w:rFonts w:ascii="Minion Pro" w:hAnsi="Minion Pro"/>
        </w:rPr>
      </w:pPr>
      <w:r w:rsidRPr="00606190">
        <w:rPr>
          <w:rFonts w:ascii="Minion Pro" w:hAnsi="Minion Pro" w:cs="Calibri"/>
          <w:color w:val="000000"/>
        </w:rPr>
        <w:t>Recycling Posters</w:t>
      </w:r>
    </w:p>
    <w:p w14:paraId="615F2BFE" w14:textId="77777777" w:rsidR="00606190" w:rsidRPr="00606190" w:rsidRDefault="00606190" w:rsidP="004239A9">
      <w:pPr>
        <w:pStyle w:val="ListParagraph"/>
        <w:numPr>
          <w:ilvl w:val="1"/>
          <w:numId w:val="24"/>
        </w:numPr>
        <w:rPr>
          <w:rStyle w:val="Hyperlink"/>
          <w:rFonts w:ascii="Minion Pro" w:hAnsi="Minion Pro"/>
          <w:color w:val="auto"/>
          <w:u w:val="none"/>
        </w:rPr>
      </w:pPr>
      <w:hyperlink r:id="rId29" w:history="1">
        <w:r w:rsidRPr="00606190">
          <w:rPr>
            <w:rStyle w:val="Hyperlink"/>
            <w:rFonts w:ascii="Minion Pro" w:hAnsi="Minion Pro"/>
          </w:rPr>
          <w:t>https://www.weareteachers.com/anchor-charts-recycling/</w:t>
        </w:r>
      </w:hyperlink>
    </w:p>
    <w:p w14:paraId="37B09690" w14:textId="77777777" w:rsidR="00606190" w:rsidRPr="00606190" w:rsidRDefault="00606190" w:rsidP="004239A9">
      <w:pPr>
        <w:pStyle w:val="ListParagraph"/>
        <w:numPr>
          <w:ilvl w:val="1"/>
          <w:numId w:val="24"/>
        </w:numPr>
        <w:rPr>
          <w:rFonts w:ascii="Minion Pro" w:hAnsi="Minion Pro"/>
        </w:rPr>
      </w:pPr>
      <w:r w:rsidRPr="00606190">
        <w:rPr>
          <w:rFonts w:ascii="Minion Pro" w:hAnsi="Minion Pro" w:cs="Calibri"/>
          <w:color w:val="000000"/>
        </w:rPr>
        <w:t>Supplies</w:t>
      </w:r>
    </w:p>
    <w:p w14:paraId="4FE283F5" w14:textId="77777777" w:rsidR="00606190" w:rsidRPr="00606190" w:rsidRDefault="00606190" w:rsidP="004239A9">
      <w:pPr>
        <w:pStyle w:val="ListParagraph"/>
        <w:numPr>
          <w:ilvl w:val="2"/>
          <w:numId w:val="24"/>
        </w:numPr>
        <w:rPr>
          <w:rFonts w:ascii="Minion Pro" w:hAnsi="Minion Pro"/>
        </w:rPr>
      </w:pPr>
      <w:r w:rsidRPr="00606190">
        <w:rPr>
          <w:rFonts w:ascii="Minion Pro" w:hAnsi="Minion Pro" w:cs="Calibri"/>
          <w:color w:val="000000"/>
        </w:rPr>
        <w:t>Paper</w:t>
      </w:r>
    </w:p>
    <w:p w14:paraId="2D912548" w14:textId="77777777" w:rsidR="00606190" w:rsidRPr="00606190" w:rsidRDefault="00606190" w:rsidP="004239A9">
      <w:pPr>
        <w:pStyle w:val="ListParagraph"/>
        <w:numPr>
          <w:ilvl w:val="2"/>
          <w:numId w:val="24"/>
        </w:numPr>
        <w:rPr>
          <w:rFonts w:ascii="Minion Pro" w:hAnsi="Minion Pro"/>
        </w:rPr>
      </w:pPr>
      <w:r w:rsidRPr="00606190">
        <w:rPr>
          <w:rFonts w:ascii="Minion Pro" w:hAnsi="Minion Pro" w:cs="Calibri"/>
          <w:color w:val="000000"/>
        </w:rPr>
        <w:t>Colored Markers</w:t>
      </w:r>
    </w:p>
    <w:p w14:paraId="242C3F88" w14:textId="77777777" w:rsidR="00606190" w:rsidRPr="00606190" w:rsidRDefault="00606190" w:rsidP="004239A9">
      <w:pPr>
        <w:pStyle w:val="ListParagraph"/>
        <w:numPr>
          <w:ilvl w:val="2"/>
          <w:numId w:val="24"/>
        </w:numPr>
        <w:rPr>
          <w:rFonts w:ascii="Minion Pro" w:hAnsi="Minion Pro"/>
        </w:rPr>
      </w:pPr>
      <w:r w:rsidRPr="00606190">
        <w:rPr>
          <w:rFonts w:ascii="Minion Pro" w:hAnsi="Minion Pro" w:cs="Calibri"/>
          <w:color w:val="000000"/>
        </w:rPr>
        <w:t>Colored Pencils</w:t>
      </w:r>
    </w:p>
    <w:p w14:paraId="1B78A60B" w14:textId="6585F5D2" w:rsidR="00606190" w:rsidRPr="00606190" w:rsidRDefault="00606190" w:rsidP="004239A9">
      <w:pPr>
        <w:pStyle w:val="ListParagraph"/>
        <w:numPr>
          <w:ilvl w:val="3"/>
          <w:numId w:val="24"/>
        </w:numPr>
        <w:rPr>
          <w:rFonts w:ascii="Minion Pro" w:hAnsi="Minion Pro"/>
        </w:rPr>
      </w:pPr>
      <w:r w:rsidRPr="00606190">
        <w:rPr>
          <w:rFonts w:ascii="Minion Pro" w:hAnsi="Minion Pro" w:cs="Calibri"/>
          <w:color w:val="000000"/>
        </w:rPr>
        <w:t xml:space="preserve">Use the ideas found by clicking </w:t>
      </w:r>
      <w:r>
        <w:rPr>
          <w:rFonts w:ascii="Minion Pro" w:hAnsi="Minion Pro" w:cs="Calibri"/>
          <w:color w:val="000000"/>
        </w:rPr>
        <w:t>the link above</w:t>
      </w:r>
      <w:r w:rsidRPr="00606190">
        <w:rPr>
          <w:rFonts w:ascii="Minion Pro" w:hAnsi="Minion Pro" w:cs="Calibri"/>
          <w:color w:val="000000"/>
        </w:rPr>
        <w:t xml:space="preserve"> to create your own recycling posters.</w:t>
      </w:r>
    </w:p>
    <w:p w14:paraId="5E153114" w14:textId="5F34603D" w:rsidR="00606190" w:rsidRDefault="00606190" w:rsidP="00606190"/>
    <w:p w14:paraId="775CF406" w14:textId="440A91A6" w:rsidR="00606190" w:rsidRDefault="00606190" w:rsidP="00606190"/>
    <w:p w14:paraId="648276BA" w14:textId="7C11AD36" w:rsidR="00606190" w:rsidRDefault="00606190" w:rsidP="00606190"/>
    <w:p w14:paraId="4D2EE32F" w14:textId="1ACE5193" w:rsidR="00606190" w:rsidRDefault="00606190" w:rsidP="00606190"/>
    <w:p w14:paraId="781C4386" w14:textId="46747A8B" w:rsidR="00606190" w:rsidRDefault="00606190" w:rsidP="00606190"/>
    <w:p w14:paraId="7D8DEFC6" w14:textId="4934717F" w:rsidR="006337C2" w:rsidRDefault="006337C2" w:rsidP="00606190"/>
    <w:p w14:paraId="7BF2E4A2" w14:textId="303A1057" w:rsidR="006337C2" w:rsidRDefault="006337C2" w:rsidP="00606190"/>
    <w:p w14:paraId="3E91AC40" w14:textId="7589FA80" w:rsidR="006337C2" w:rsidRDefault="006337C2" w:rsidP="00606190"/>
    <w:p w14:paraId="495BE5E1" w14:textId="658EB96F" w:rsidR="006337C2" w:rsidRDefault="006337C2" w:rsidP="00606190"/>
    <w:p w14:paraId="2F6CC937" w14:textId="77777777" w:rsidR="006337C2" w:rsidRDefault="006337C2" w:rsidP="00606190"/>
    <w:p w14:paraId="216DD0E6" w14:textId="55616E3C" w:rsidR="00B478B7" w:rsidRDefault="00B478B7" w:rsidP="00B478B7">
      <w:pPr>
        <w:pStyle w:val="Heading1"/>
      </w:pPr>
      <w:r>
        <w:lastRenderedPageBreak/>
        <w:t>#4 - “</w:t>
      </w:r>
      <w:r w:rsidR="006337C2">
        <w:t>I Can Make a Difference</w:t>
      </w:r>
      <w:r>
        <w:t>”</w:t>
      </w:r>
    </w:p>
    <w:p w14:paraId="0CF3BFC1" w14:textId="24D352D6" w:rsidR="00B478B7" w:rsidRDefault="00B478B7" w:rsidP="00B478B7">
      <w:pPr>
        <w:pStyle w:val="Heading2"/>
      </w:pPr>
      <w:r>
        <w:t xml:space="preserve">Opening Experience  </w:t>
      </w:r>
    </w:p>
    <w:p w14:paraId="0118B02D" w14:textId="5430EE11" w:rsidR="00CE7A3B" w:rsidRDefault="006337C2" w:rsidP="00CE7A3B">
      <w:r>
        <w:t xml:space="preserve">We can all make a choice to do our best! What is your best? I can be more than one thing. Right </w:t>
      </w:r>
      <w:proofErr w:type="gramStart"/>
      <w:r>
        <w:t>now</w:t>
      </w:r>
      <w:proofErr w:type="gramEnd"/>
      <w:r>
        <w:t xml:space="preserve"> I am doing my best </w:t>
      </w:r>
      <w:proofErr w:type="spellStart"/>
      <w:r>
        <w:t>hoola</w:t>
      </w:r>
      <w:proofErr w:type="spellEnd"/>
      <w:r>
        <w:t xml:space="preserve"> hoop! But, seriously, let’s think about what it means to do our best.</w:t>
      </w:r>
    </w:p>
    <w:p w14:paraId="7429D81E" w14:textId="77777777" w:rsidR="006337C2" w:rsidRDefault="006337C2" w:rsidP="00CE7A3B"/>
    <w:p w14:paraId="387A62AA" w14:textId="15AF43C2" w:rsidR="00CE7A3B" w:rsidRDefault="00CE7A3B" w:rsidP="00D234A4">
      <w:pPr>
        <w:rPr>
          <w:b/>
          <w:bCs/>
        </w:rPr>
      </w:pPr>
      <w:r w:rsidRPr="00D234A4">
        <w:rPr>
          <w:b/>
          <w:bCs/>
        </w:rPr>
        <w:t>Activity Choices</w:t>
      </w:r>
    </w:p>
    <w:p w14:paraId="20F11E08" w14:textId="77777777" w:rsidR="006337C2" w:rsidRPr="006337C2" w:rsidRDefault="006337C2" w:rsidP="004239A9">
      <w:pPr>
        <w:pStyle w:val="gmail-msolistparagraph"/>
        <w:numPr>
          <w:ilvl w:val="0"/>
          <w:numId w:val="32"/>
        </w:numPr>
        <w:spacing w:before="0" w:beforeAutospacing="0" w:after="0" w:afterAutospacing="0"/>
      </w:pPr>
      <w:r w:rsidRPr="006337C2">
        <w:rPr>
          <w:rFonts w:ascii="Minion Pro" w:hAnsi="Minion Pro" w:cs="Calibri"/>
          <w:color w:val="222222"/>
        </w:rPr>
        <w:t xml:space="preserve">Watch the </w:t>
      </w:r>
      <w:r w:rsidRPr="006337C2">
        <w:rPr>
          <w:rFonts w:ascii="Minion Pro" w:hAnsi="Minion Pro" w:cs="Calibri"/>
          <w:i/>
          <w:iCs/>
          <w:color w:val="222222"/>
        </w:rPr>
        <w:t>Mother Earth</w:t>
      </w:r>
      <w:r w:rsidRPr="006337C2">
        <w:rPr>
          <w:rFonts w:ascii="Minion Pro" w:hAnsi="Minion Pro" w:cs="Calibri"/>
          <w:i/>
          <w:iCs/>
          <w:color w:val="222222"/>
        </w:rPr>
        <w:t xml:space="preserve"> </w:t>
      </w:r>
      <w:r w:rsidRPr="006337C2">
        <w:rPr>
          <w:rFonts w:ascii="Minion Pro" w:hAnsi="Minion Pro" w:cs="Calibri"/>
          <w:color w:val="222222"/>
        </w:rPr>
        <w:t>Video</w:t>
      </w:r>
    </w:p>
    <w:p w14:paraId="43E1DB8C" w14:textId="42334723" w:rsidR="006337C2" w:rsidRPr="006337C2" w:rsidRDefault="006337C2" w:rsidP="004239A9">
      <w:pPr>
        <w:pStyle w:val="gmail-msolistparagraph"/>
        <w:numPr>
          <w:ilvl w:val="1"/>
          <w:numId w:val="32"/>
        </w:numPr>
        <w:spacing w:before="0" w:beforeAutospacing="0" w:after="0" w:afterAutospacing="0"/>
        <w:rPr>
          <w:rStyle w:val="Hyperlink"/>
          <w:color w:val="auto"/>
          <w:u w:val="none"/>
        </w:rPr>
      </w:pPr>
      <w:hyperlink r:id="rId30" w:history="1">
        <w:r w:rsidRPr="00A3793C">
          <w:rPr>
            <w:rStyle w:val="Hyperlink"/>
          </w:rPr>
          <w:t>https://www.youtube.com/watch?v=WmVLcj-XKnM</w:t>
        </w:r>
      </w:hyperlink>
    </w:p>
    <w:p w14:paraId="443CE2BB" w14:textId="6ED2F1AE" w:rsidR="006337C2" w:rsidRDefault="006337C2" w:rsidP="006337C2">
      <w:pPr>
        <w:pStyle w:val="gmail-msolistparagraph"/>
        <w:spacing w:before="0" w:beforeAutospacing="0" w:after="0" w:afterAutospacing="0"/>
        <w:rPr>
          <w:rStyle w:val="Hyperlink"/>
        </w:rPr>
      </w:pPr>
    </w:p>
    <w:p w14:paraId="05CF95D6" w14:textId="77777777" w:rsidR="006337C2" w:rsidRDefault="006337C2" w:rsidP="004239A9">
      <w:pPr>
        <w:pStyle w:val="ListParagraph"/>
        <w:numPr>
          <w:ilvl w:val="0"/>
          <w:numId w:val="24"/>
        </w:numPr>
      </w:pPr>
      <w:r>
        <w:t>Earth Care Checklist</w:t>
      </w:r>
    </w:p>
    <w:p w14:paraId="1E53C6D6" w14:textId="7D1794C0" w:rsidR="006337C2" w:rsidRDefault="006337C2" w:rsidP="004239A9">
      <w:pPr>
        <w:pStyle w:val="ListParagraph"/>
        <w:numPr>
          <w:ilvl w:val="1"/>
          <w:numId w:val="24"/>
        </w:numPr>
        <w:rPr>
          <w:i/>
          <w:iCs/>
        </w:rPr>
      </w:pPr>
      <w:r>
        <w:rPr>
          <w:i/>
          <w:iCs/>
        </w:rPr>
        <w:t>Get the Handout from the lesson webpage by clicking the Resource Tab</w:t>
      </w:r>
    </w:p>
    <w:p w14:paraId="3982DB47" w14:textId="0EFFBD30" w:rsidR="006337C2" w:rsidRPr="006337C2" w:rsidRDefault="006337C2" w:rsidP="004239A9">
      <w:pPr>
        <w:pStyle w:val="ListParagraph"/>
        <w:numPr>
          <w:ilvl w:val="1"/>
          <w:numId w:val="24"/>
        </w:numPr>
        <w:rPr>
          <w:i/>
          <w:iCs/>
        </w:rPr>
      </w:pPr>
      <w:r>
        <w:t>Use the check list to measure how you are doing the best to heal the earth.</w:t>
      </w:r>
    </w:p>
    <w:p w14:paraId="2E934A3E" w14:textId="063A9DFB" w:rsidR="004D1BC8" w:rsidRDefault="004D1BC8" w:rsidP="0024006B"/>
    <w:p w14:paraId="7E100B6D" w14:textId="39B93813" w:rsidR="00B478B7" w:rsidRDefault="00B478B7" w:rsidP="00B478B7">
      <w:pPr>
        <w:pStyle w:val="Heading2"/>
      </w:pPr>
      <w:r>
        <w:t xml:space="preserve">Meditation Zone  </w:t>
      </w:r>
    </w:p>
    <w:p w14:paraId="1A92A947" w14:textId="53C54AC1" w:rsidR="006337C2" w:rsidRPr="0008048E" w:rsidRDefault="006337C2" w:rsidP="006337C2">
      <w:r w:rsidRPr="0008048E">
        <w:t xml:space="preserve">Welcome to the Meditation Zone! </w:t>
      </w:r>
      <w:r>
        <w:t xml:space="preserve">Let’s focus on trees! Trees are everywhere, they help us in so </w:t>
      </w:r>
      <w:proofErr w:type="gramStart"/>
      <w:r>
        <w:t>many different ways</w:t>
      </w:r>
      <w:proofErr w:type="gramEnd"/>
      <w:r>
        <w:t xml:space="preserve">. Let’s meditate on the power of trees. Don’t forget to add something to your sacred table. </w:t>
      </w:r>
    </w:p>
    <w:p w14:paraId="11A8FA2F" w14:textId="77777777" w:rsidR="006337C2" w:rsidRPr="006337C2" w:rsidRDefault="006337C2" w:rsidP="006337C2"/>
    <w:p w14:paraId="719975D8" w14:textId="77777777" w:rsidR="006337C2" w:rsidRDefault="006337C2" w:rsidP="004239A9">
      <w:pPr>
        <w:pStyle w:val="ListParagraph"/>
        <w:numPr>
          <w:ilvl w:val="0"/>
          <w:numId w:val="5"/>
        </w:numPr>
      </w:pPr>
      <w:r>
        <w:t>Tree Guided Meditatio</w:t>
      </w:r>
      <w:r>
        <w:t>n</w:t>
      </w:r>
    </w:p>
    <w:p w14:paraId="1F50743D" w14:textId="4C8A52DB" w:rsidR="006337C2" w:rsidRDefault="006337C2" w:rsidP="004239A9">
      <w:pPr>
        <w:pStyle w:val="ListParagraph"/>
        <w:numPr>
          <w:ilvl w:val="1"/>
          <w:numId w:val="5"/>
        </w:numPr>
      </w:pPr>
      <w:hyperlink r:id="rId31" w:history="1">
        <w:r w:rsidRPr="00A74A29">
          <w:rPr>
            <w:rStyle w:val="Hyperlink"/>
          </w:rPr>
          <w:t>https://www.youtube.com/watch?v=iplZGpP2VO0</w:t>
        </w:r>
      </w:hyperlink>
    </w:p>
    <w:p w14:paraId="413F5DB0" w14:textId="77777777" w:rsidR="006337C2" w:rsidRDefault="006337C2" w:rsidP="006337C2">
      <w:pPr>
        <w:pStyle w:val="ListParagraph"/>
        <w:numPr>
          <w:ilvl w:val="0"/>
          <w:numId w:val="0"/>
        </w:numPr>
        <w:ind w:left="720"/>
      </w:pPr>
    </w:p>
    <w:p w14:paraId="7C2EAD9B" w14:textId="77777777" w:rsidR="00732116" w:rsidRDefault="00732116" w:rsidP="004239A9">
      <w:pPr>
        <w:pStyle w:val="ListParagraph"/>
        <w:numPr>
          <w:ilvl w:val="0"/>
          <w:numId w:val="25"/>
        </w:numPr>
      </w:pPr>
      <w:r>
        <w:t>Heart Breathing Meditation</w:t>
      </w:r>
    </w:p>
    <w:p w14:paraId="270E13B5" w14:textId="4CFCA3E4" w:rsidR="00732116" w:rsidRDefault="00732116" w:rsidP="004239A9">
      <w:pPr>
        <w:pStyle w:val="ListParagraph"/>
        <w:numPr>
          <w:ilvl w:val="0"/>
          <w:numId w:val="33"/>
        </w:numPr>
      </w:pPr>
      <w:hyperlink r:id="rId32" w:history="1">
        <w:r w:rsidRPr="00A74A29">
          <w:rPr>
            <w:rStyle w:val="Hyperlink"/>
          </w:rPr>
          <w:t>https://www.theottoolbox.com/heart-deep-breathing-exercise/</w:t>
        </w:r>
      </w:hyperlink>
    </w:p>
    <w:p w14:paraId="0E546DE6" w14:textId="1DBE85CA" w:rsidR="00732116" w:rsidRPr="00732116" w:rsidRDefault="00732116" w:rsidP="00732116">
      <w:pPr>
        <w:ind w:firstLine="720"/>
        <w:rPr>
          <w:i/>
          <w:iCs/>
        </w:rPr>
      </w:pPr>
      <w:r w:rsidRPr="00732116">
        <w:rPr>
          <w:i/>
          <w:iCs/>
        </w:rPr>
        <w:t>Print the handout</w:t>
      </w:r>
      <w:r w:rsidRPr="00732116">
        <w:rPr>
          <w:i/>
          <w:iCs/>
        </w:rPr>
        <w:t xml:space="preserve"> below</w:t>
      </w:r>
    </w:p>
    <w:p w14:paraId="5808C348" w14:textId="77777777" w:rsidR="00732116" w:rsidRDefault="00732116" w:rsidP="004239A9">
      <w:pPr>
        <w:pStyle w:val="ListParagraph"/>
        <w:numPr>
          <w:ilvl w:val="0"/>
          <w:numId w:val="33"/>
        </w:numPr>
      </w:pPr>
      <w:r>
        <w:t xml:space="preserve">Invite the children to visualize a heart and trace the outline on paper or in your mind. </w:t>
      </w:r>
    </w:p>
    <w:p w14:paraId="633879DF" w14:textId="77777777" w:rsidR="00732116" w:rsidRDefault="00732116" w:rsidP="004239A9">
      <w:pPr>
        <w:pStyle w:val="ListParagraph"/>
        <w:numPr>
          <w:ilvl w:val="0"/>
          <w:numId w:val="33"/>
        </w:numPr>
      </w:pPr>
      <w:r>
        <w:t>Breath in and think about how you can show care to the Earth.</w:t>
      </w:r>
    </w:p>
    <w:p w14:paraId="08A83C41" w14:textId="77777777" w:rsidR="00732116" w:rsidRDefault="00732116" w:rsidP="004239A9">
      <w:pPr>
        <w:pStyle w:val="ListParagraph"/>
        <w:numPr>
          <w:ilvl w:val="0"/>
          <w:numId w:val="33"/>
        </w:numPr>
      </w:pPr>
      <w:r>
        <w:t xml:space="preserve">Exhaling, think about how this will change what’s around you and make things better. </w:t>
      </w:r>
    </w:p>
    <w:p w14:paraId="391C2DBB" w14:textId="77777777" w:rsidR="00732116" w:rsidRDefault="00732116" w:rsidP="004239A9">
      <w:pPr>
        <w:pStyle w:val="ListParagraph"/>
        <w:numPr>
          <w:ilvl w:val="0"/>
          <w:numId w:val="33"/>
        </w:numPr>
      </w:pPr>
      <w:r>
        <w:t>Asking such questions as,</w:t>
      </w:r>
    </w:p>
    <w:p w14:paraId="0913278B" w14:textId="77777777" w:rsidR="00732116" w:rsidRDefault="00732116" w:rsidP="004239A9">
      <w:pPr>
        <w:pStyle w:val="ListParagraph"/>
        <w:numPr>
          <w:ilvl w:val="0"/>
          <w:numId w:val="33"/>
        </w:numPr>
      </w:pPr>
      <w:r>
        <w:t>How will the plants be affected?</w:t>
      </w:r>
    </w:p>
    <w:p w14:paraId="3EE0B359" w14:textId="311F6A87" w:rsidR="00732116" w:rsidRDefault="00732116" w:rsidP="004239A9">
      <w:pPr>
        <w:pStyle w:val="ListParagraph"/>
        <w:numPr>
          <w:ilvl w:val="0"/>
          <w:numId w:val="33"/>
        </w:numPr>
      </w:pPr>
      <w:r>
        <w:t>Or the animals and people?</w:t>
      </w:r>
    </w:p>
    <w:p w14:paraId="1D469636" w14:textId="77777777" w:rsidR="00732116" w:rsidRDefault="00732116" w:rsidP="00732116"/>
    <w:p w14:paraId="35160374" w14:textId="28C8FA84" w:rsidR="00EC13A1" w:rsidRDefault="008653B6" w:rsidP="004239A9">
      <w:pPr>
        <w:pStyle w:val="ListParagraph"/>
        <w:numPr>
          <w:ilvl w:val="0"/>
          <w:numId w:val="5"/>
        </w:numPr>
      </w:pPr>
      <w:r w:rsidRPr="00EC13A1">
        <w:t>Sacred Table Activity:</w:t>
      </w:r>
      <w:r>
        <w:t xml:space="preserve"> </w:t>
      </w:r>
    </w:p>
    <w:p w14:paraId="1E3627DB" w14:textId="4F0AF63E" w:rsidR="008653B6" w:rsidRDefault="0024006B" w:rsidP="004239A9">
      <w:pPr>
        <w:pStyle w:val="ListParagraph"/>
        <w:numPr>
          <w:ilvl w:val="1"/>
          <w:numId w:val="5"/>
        </w:numPr>
      </w:pPr>
      <w:r w:rsidRPr="0024006B">
        <w:t xml:space="preserve">Find an object </w:t>
      </w:r>
      <w:r w:rsidR="00EC13A1">
        <w:t>that reminds</w:t>
      </w:r>
      <w:r w:rsidR="00732116">
        <w:t xml:space="preserve"> you to let go and go with the flow.</w:t>
      </w:r>
    </w:p>
    <w:p w14:paraId="5E0C4460" w14:textId="317A2067" w:rsidR="00732116" w:rsidRDefault="00732116" w:rsidP="00732116"/>
    <w:p w14:paraId="3539DB2C" w14:textId="0799F2F7" w:rsidR="00732116" w:rsidRDefault="00732116" w:rsidP="00732116"/>
    <w:p w14:paraId="53AB1E18" w14:textId="5F561D0B" w:rsidR="00D234A4" w:rsidRPr="00D234A4" w:rsidRDefault="00732116" w:rsidP="00D234A4">
      <w:r>
        <w:rPr>
          <w:noProof/>
        </w:rPr>
        <w:lastRenderedPageBreak/>
        <w:drawing>
          <wp:inline distT="0" distB="0" distL="0" distR="0" wp14:anchorId="500D52CD" wp14:editId="6920511E">
            <wp:extent cx="6128425" cy="9292066"/>
            <wp:effectExtent l="0" t="0" r="5715" b="4445"/>
            <wp:docPr id="15" name="Picture 15" descr="A heart with arrows and do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heart with arrows and dots&#10;&#10;Description automatically generated with low confidence"/>
                    <pic:cNvPicPr/>
                  </pic:nvPicPr>
                  <pic:blipFill>
                    <a:blip r:embed="rId33"/>
                    <a:stretch>
                      <a:fillRect/>
                    </a:stretch>
                  </pic:blipFill>
                  <pic:spPr>
                    <a:xfrm>
                      <a:off x="0" y="0"/>
                      <a:ext cx="6138977" cy="9308065"/>
                    </a:xfrm>
                    <a:prstGeom prst="rect">
                      <a:avLst/>
                    </a:prstGeom>
                  </pic:spPr>
                </pic:pic>
              </a:graphicData>
            </a:graphic>
          </wp:inline>
        </w:drawing>
      </w:r>
    </w:p>
    <w:p w14:paraId="48935D44" w14:textId="5BE3109A" w:rsidR="00B478B7" w:rsidRDefault="00B478B7" w:rsidP="00B478B7">
      <w:pPr>
        <w:pStyle w:val="Heading2"/>
      </w:pPr>
      <w:r>
        <w:lastRenderedPageBreak/>
        <w:t xml:space="preserve">Media </w:t>
      </w:r>
      <w:r w:rsidR="00003D28">
        <w:t>Room</w:t>
      </w:r>
    </w:p>
    <w:p w14:paraId="3100D038" w14:textId="4A4D5D0D" w:rsidR="00732116" w:rsidRDefault="00732116" w:rsidP="00732116">
      <w:r>
        <w:t>Welcome to the media room. Our story today is about a green-capes crusader named Michael. Michael saw a mess being made and decided to do something about it. He became a superhero. He was only one person but her make a huge difference. I bet you have some great ideas that will also make a big difference.</w:t>
      </w:r>
    </w:p>
    <w:p w14:paraId="7EEC4CDB" w14:textId="77777777" w:rsidR="00732116" w:rsidRPr="00732116" w:rsidRDefault="00732116" w:rsidP="00732116"/>
    <w:p w14:paraId="33C2637C" w14:textId="77777777" w:rsidR="00732116" w:rsidRPr="00732116" w:rsidRDefault="00732116" w:rsidP="004239A9">
      <w:pPr>
        <w:pStyle w:val="ListParagraph"/>
        <w:numPr>
          <w:ilvl w:val="0"/>
          <w:numId w:val="25"/>
        </w:numPr>
      </w:pPr>
      <w:r w:rsidRPr="00732116">
        <w:rPr>
          <w:i/>
          <w:iCs/>
        </w:rPr>
        <w:t>Michael Recycle</w:t>
      </w:r>
    </w:p>
    <w:p w14:paraId="0CCF3232" w14:textId="7DFB64BC" w:rsidR="00D234A4" w:rsidRDefault="00732116" w:rsidP="004239A9">
      <w:pPr>
        <w:pStyle w:val="ListParagraph"/>
        <w:numPr>
          <w:ilvl w:val="1"/>
          <w:numId w:val="25"/>
        </w:numPr>
      </w:pPr>
      <w:hyperlink r:id="rId34" w:history="1">
        <w:r w:rsidRPr="00A74A29">
          <w:rPr>
            <w:rStyle w:val="Hyperlink"/>
          </w:rPr>
          <w:t>https://www.youtube.com/watch?v=56HZIuEuDOw</w:t>
        </w:r>
      </w:hyperlink>
      <w:r>
        <w:tab/>
      </w:r>
    </w:p>
    <w:p w14:paraId="4250008D" w14:textId="77777777" w:rsidR="00732116" w:rsidRDefault="00732116" w:rsidP="00732116">
      <w:pPr>
        <w:pStyle w:val="ListParagraph"/>
        <w:numPr>
          <w:ilvl w:val="0"/>
          <w:numId w:val="0"/>
        </w:numPr>
        <w:ind w:left="1080"/>
      </w:pPr>
    </w:p>
    <w:p w14:paraId="55BEDA4E" w14:textId="6A33E7FC" w:rsidR="00432ECA" w:rsidRDefault="00D234A4" w:rsidP="00D16819">
      <w:pPr>
        <w:pStyle w:val="ListParagraph"/>
        <w:numPr>
          <w:ilvl w:val="0"/>
          <w:numId w:val="2"/>
        </w:numPr>
      </w:pPr>
      <w:r w:rsidRPr="00EC13A1">
        <w:t>Reflection Questions</w:t>
      </w:r>
    </w:p>
    <w:p w14:paraId="0A2D8BF9" w14:textId="77777777" w:rsidR="00732116" w:rsidRPr="00AC3108" w:rsidRDefault="00732116" w:rsidP="00732116">
      <w:pPr>
        <w:pStyle w:val="ListParagraph"/>
        <w:numPr>
          <w:ilvl w:val="1"/>
          <w:numId w:val="2"/>
        </w:numPr>
      </w:pPr>
      <w:r w:rsidRPr="00AC3108">
        <w:t xml:space="preserve">What was happening in the town of </w:t>
      </w:r>
      <w:proofErr w:type="spellStart"/>
      <w:r w:rsidRPr="00AC3108">
        <w:t>Aberdoo-Rimey</w:t>
      </w:r>
      <w:proofErr w:type="spellEnd"/>
      <w:r w:rsidRPr="00AC3108">
        <w:t>?</w:t>
      </w:r>
    </w:p>
    <w:p w14:paraId="105F919F" w14:textId="77777777" w:rsidR="00732116" w:rsidRPr="00AC3108" w:rsidRDefault="00732116" w:rsidP="00732116">
      <w:pPr>
        <w:pStyle w:val="ListParagraph"/>
        <w:numPr>
          <w:ilvl w:val="1"/>
          <w:numId w:val="2"/>
        </w:numPr>
      </w:pPr>
      <w:r w:rsidRPr="00AC3108">
        <w:t>Who was the green-caped crusader</w:t>
      </w:r>
      <w:r>
        <w:t xml:space="preserve"> and what was his plan</w:t>
      </w:r>
      <w:r w:rsidRPr="00AC3108">
        <w:t>?</w:t>
      </w:r>
    </w:p>
    <w:p w14:paraId="3D624326" w14:textId="77777777" w:rsidR="00732116" w:rsidRPr="00AC3108" w:rsidRDefault="00732116" w:rsidP="00732116">
      <w:pPr>
        <w:pStyle w:val="ListParagraph"/>
        <w:numPr>
          <w:ilvl w:val="1"/>
          <w:numId w:val="2"/>
        </w:numPr>
      </w:pPr>
      <w:r w:rsidRPr="00AC3108">
        <w:t>How did the people react?</w:t>
      </w:r>
    </w:p>
    <w:p w14:paraId="7DB6E018" w14:textId="77777777" w:rsidR="00732116" w:rsidRPr="00AC3108" w:rsidRDefault="00732116" w:rsidP="00732116">
      <w:pPr>
        <w:pStyle w:val="ListParagraph"/>
        <w:numPr>
          <w:ilvl w:val="1"/>
          <w:numId w:val="2"/>
        </w:numPr>
      </w:pPr>
      <w:r w:rsidRPr="00AC3108">
        <w:t>What did Michael find when he came back to town?</w:t>
      </w:r>
    </w:p>
    <w:p w14:paraId="6BBFEA02" w14:textId="77777777" w:rsidR="00732116" w:rsidRPr="00AC3108" w:rsidRDefault="00732116" w:rsidP="00732116">
      <w:pPr>
        <w:pStyle w:val="ListParagraph"/>
        <w:numPr>
          <w:ilvl w:val="1"/>
          <w:numId w:val="2"/>
        </w:numPr>
      </w:pPr>
      <w:r w:rsidRPr="00AC3108">
        <w:t>What do you know about recycling?</w:t>
      </w:r>
    </w:p>
    <w:p w14:paraId="3C814125" w14:textId="77777777" w:rsidR="00732116" w:rsidRPr="00AC3108" w:rsidRDefault="00732116" w:rsidP="00732116">
      <w:pPr>
        <w:pStyle w:val="ListParagraph"/>
        <w:numPr>
          <w:ilvl w:val="1"/>
          <w:numId w:val="2"/>
        </w:numPr>
      </w:pPr>
      <w:r w:rsidRPr="00AC3108">
        <w:t>How do you take care of the earth?</w:t>
      </w:r>
    </w:p>
    <w:p w14:paraId="45ACEA01" w14:textId="77777777" w:rsidR="00732116" w:rsidRPr="00AC3108" w:rsidRDefault="00732116" w:rsidP="00732116">
      <w:pPr>
        <w:pStyle w:val="ListParagraph"/>
        <w:numPr>
          <w:ilvl w:val="1"/>
          <w:numId w:val="2"/>
        </w:numPr>
      </w:pPr>
      <w:r w:rsidRPr="00AC3108">
        <w:t>How is doing something to clean up trash and litter living the Truth we know?</w:t>
      </w:r>
    </w:p>
    <w:p w14:paraId="1599FFBC" w14:textId="77777777" w:rsidR="00732116" w:rsidRPr="00AC3108" w:rsidRDefault="00732116" w:rsidP="00732116">
      <w:pPr>
        <w:pStyle w:val="ListParagraph"/>
        <w:numPr>
          <w:ilvl w:val="1"/>
          <w:numId w:val="2"/>
        </w:numPr>
      </w:pPr>
      <w:r w:rsidRPr="00AC3108">
        <w:t>Michael was only one person with a great idea. What ideas do you have that would</w:t>
      </w:r>
      <w:r>
        <w:t xml:space="preserve"> </w:t>
      </w:r>
      <w:r w:rsidRPr="00AC3108">
        <w:t>make a difference in the world?</w:t>
      </w:r>
    </w:p>
    <w:p w14:paraId="2DD4DBAE" w14:textId="7F14BF0E" w:rsidR="00EC13A1" w:rsidRDefault="00EC13A1" w:rsidP="00EC13A1"/>
    <w:p w14:paraId="586DDF88" w14:textId="6F5F6B71" w:rsidR="00B478B7" w:rsidRDefault="00B478B7" w:rsidP="00B478B7">
      <w:pPr>
        <w:pStyle w:val="Heading2"/>
      </w:pPr>
      <w:r>
        <w:t>Creation Station Activities</w:t>
      </w:r>
    </w:p>
    <w:p w14:paraId="1CE4E19C" w14:textId="24860012" w:rsidR="00732116" w:rsidRPr="00732116" w:rsidRDefault="00732116" w:rsidP="00732116">
      <w:pPr>
        <w:rPr>
          <w:rFonts w:ascii="Minion Pro" w:hAnsi="Minion Pro"/>
        </w:rPr>
      </w:pPr>
      <w:r w:rsidRPr="00732116">
        <w:rPr>
          <w:rFonts w:ascii="Minion Pro" w:hAnsi="Minion Pro"/>
        </w:rPr>
        <w:t xml:space="preserve">Let’s get creative and see what else we can do to help our planet. </w:t>
      </w:r>
      <w:r w:rsidRPr="00732116">
        <w:rPr>
          <w:rFonts w:ascii="Minion Pro" w:hAnsi="Minion Pro"/>
        </w:rPr>
        <w:t>Find</w:t>
      </w:r>
      <w:r w:rsidRPr="00732116">
        <w:rPr>
          <w:rFonts w:ascii="Minion Pro" w:hAnsi="Minion Pro"/>
        </w:rPr>
        <w:t xml:space="preserve"> 12 things you can do to honor the earth. There is also an activity that helps you see how much energy you are using in your home. Complete the activity to see how you can be more energy efficient. Even though you are only one person, you can have a huge impact on the world! You just </w:t>
      </w:r>
      <w:proofErr w:type="gramStart"/>
      <w:r w:rsidRPr="00732116">
        <w:rPr>
          <w:rFonts w:ascii="Minion Pro" w:hAnsi="Minion Pro"/>
        </w:rPr>
        <w:t>have to</w:t>
      </w:r>
      <w:proofErr w:type="gramEnd"/>
      <w:r w:rsidRPr="00732116">
        <w:rPr>
          <w:rFonts w:ascii="Minion Pro" w:hAnsi="Minion Pro"/>
        </w:rPr>
        <w:t xml:space="preserve"> decide what you are going to do!</w:t>
      </w:r>
    </w:p>
    <w:p w14:paraId="3AA9BDD8" w14:textId="77777777" w:rsidR="00732116" w:rsidRPr="00732116" w:rsidRDefault="00732116" w:rsidP="00732116">
      <w:pPr>
        <w:rPr>
          <w:rFonts w:ascii="Minion Pro" w:hAnsi="Minion Pro"/>
        </w:rPr>
      </w:pPr>
    </w:p>
    <w:p w14:paraId="493A3F4E" w14:textId="77777777" w:rsidR="00732116" w:rsidRDefault="00732116" w:rsidP="000659CC">
      <w:pPr>
        <w:pStyle w:val="ListParagraph"/>
        <w:numPr>
          <w:ilvl w:val="0"/>
          <w:numId w:val="2"/>
        </w:numPr>
        <w:rPr>
          <w:rFonts w:ascii="Minion Pro" w:hAnsi="Minion Pro"/>
        </w:rPr>
      </w:pPr>
      <w:r w:rsidRPr="00732116">
        <w:rPr>
          <w:rFonts w:ascii="Minion Pro" w:hAnsi="Minion Pro"/>
        </w:rPr>
        <w:t>Earth Day Sequencing Cards</w:t>
      </w:r>
    </w:p>
    <w:p w14:paraId="700E2010" w14:textId="77777777" w:rsidR="00732116" w:rsidRPr="00732116" w:rsidRDefault="00732116" w:rsidP="00732116">
      <w:pPr>
        <w:pStyle w:val="ListParagraph"/>
        <w:numPr>
          <w:ilvl w:val="1"/>
          <w:numId w:val="2"/>
        </w:numPr>
        <w:rPr>
          <w:rStyle w:val="Hyperlink"/>
          <w:rFonts w:ascii="Minion Pro" w:hAnsi="Minion Pro"/>
          <w:color w:val="auto"/>
          <w:u w:val="none"/>
        </w:rPr>
      </w:pPr>
      <w:hyperlink r:id="rId35" w:history="1">
        <w:r w:rsidRPr="00732116">
          <w:rPr>
            <w:rStyle w:val="Hyperlink"/>
            <w:rFonts w:ascii="Minion Pro" w:hAnsi="Minion Pro"/>
          </w:rPr>
          <w:t>https://busybeespeech.com/earth-day-freebies/</w:t>
        </w:r>
      </w:hyperlink>
    </w:p>
    <w:p w14:paraId="443E4845" w14:textId="2A0A2221" w:rsidR="00732116" w:rsidRPr="00732116" w:rsidRDefault="00732116" w:rsidP="00732116">
      <w:pPr>
        <w:pStyle w:val="ListParagraph"/>
        <w:numPr>
          <w:ilvl w:val="1"/>
          <w:numId w:val="2"/>
        </w:numPr>
        <w:rPr>
          <w:rFonts w:ascii="Minion Pro" w:hAnsi="Minion Pro"/>
        </w:rPr>
      </w:pPr>
      <w:r>
        <w:rPr>
          <w:rFonts w:ascii="Minion Pro" w:hAnsi="Minion Pro"/>
          <w:i/>
          <w:iCs/>
        </w:rPr>
        <w:t>Download the Earth Day Sequencing Cards from the lesson webpage under the Resource Tab.</w:t>
      </w:r>
    </w:p>
    <w:p w14:paraId="0EE46C76" w14:textId="5C9E6966" w:rsidR="00732116" w:rsidRDefault="00732116" w:rsidP="00732116">
      <w:pPr>
        <w:pStyle w:val="ListParagraph"/>
        <w:numPr>
          <w:ilvl w:val="1"/>
          <w:numId w:val="2"/>
        </w:numPr>
        <w:rPr>
          <w:rFonts w:ascii="Minion Pro" w:hAnsi="Minion Pro"/>
        </w:rPr>
      </w:pPr>
      <w:r w:rsidRPr="00732116">
        <w:rPr>
          <w:rFonts w:ascii="Minion Pro" w:hAnsi="Minion Pro"/>
        </w:rPr>
        <w:t>Print out the cards and have the children place them in the correct order.</w:t>
      </w:r>
    </w:p>
    <w:p w14:paraId="4596E1BC" w14:textId="77777777" w:rsidR="00732116" w:rsidRDefault="00732116" w:rsidP="00732116">
      <w:pPr>
        <w:pStyle w:val="ListParagraph"/>
        <w:numPr>
          <w:ilvl w:val="1"/>
          <w:numId w:val="2"/>
        </w:numPr>
        <w:rPr>
          <w:rFonts w:ascii="Minion Pro" w:hAnsi="Minion Pro"/>
        </w:rPr>
      </w:pPr>
      <w:r w:rsidRPr="00732116">
        <w:rPr>
          <w:rFonts w:ascii="Minion Pro" w:hAnsi="Minion Pro"/>
        </w:rPr>
        <w:t>Talk about what happens when these tasks are completed in the right way.</w:t>
      </w:r>
    </w:p>
    <w:p w14:paraId="6D853927" w14:textId="77777777" w:rsidR="00732116" w:rsidRDefault="00732116" w:rsidP="00732116">
      <w:pPr>
        <w:pStyle w:val="ListParagraph"/>
        <w:numPr>
          <w:ilvl w:val="1"/>
          <w:numId w:val="2"/>
        </w:numPr>
        <w:rPr>
          <w:rFonts w:ascii="Minion Pro" w:hAnsi="Minion Pro"/>
        </w:rPr>
      </w:pPr>
      <w:r w:rsidRPr="00732116">
        <w:rPr>
          <w:rFonts w:ascii="Minion Pro" w:hAnsi="Minion Pro"/>
        </w:rPr>
        <w:t>Is it smarter to do it in the opposite way?</w:t>
      </w:r>
    </w:p>
    <w:p w14:paraId="102574DD" w14:textId="420CFEAD" w:rsidR="00732116" w:rsidRDefault="00732116" w:rsidP="00732116">
      <w:pPr>
        <w:pStyle w:val="ListParagraph"/>
        <w:numPr>
          <w:ilvl w:val="1"/>
          <w:numId w:val="2"/>
        </w:numPr>
        <w:rPr>
          <w:rFonts w:ascii="Minion Pro" w:hAnsi="Minion Pro"/>
        </w:rPr>
      </w:pPr>
      <w:r w:rsidRPr="00732116">
        <w:rPr>
          <w:rFonts w:ascii="Minion Pro" w:hAnsi="Minion Pro"/>
        </w:rPr>
        <w:t>Think about how this will help the Earth and keep it alive.</w:t>
      </w:r>
    </w:p>
    <w:p w14:paraId="07931A54" w14:textId="3BB1C16A" w:rsidR="00732116" w:rsidRDefault="00732116" w:rsidP="00732116">
      <w:pPr>
        <w:rPr>
          <w:rFonts w:ascii="Minion Pro" w:hAnsi="Minion Pro"/>
        </w:rPr>
      </w:pPr>
    </w:p>
    <w:p w14:paraId="514D858B" w14:textId="77777777" w:rsidR="00732116" w:rsidRDefault="00732116" w:rsidP="00685F54">
      <w:pPr>
        <w:pStyle w:val="ListParagraph"/>
        <w:numPr>
          <w:ilvl w:val="0"/>
          <w:numId w:val="2"/>
        </w:numPr>
        <w:rPr>
          <w:rFonts w:ascii="Minion Pro" w:hAnsi="Minion Pro"/>
        </w:rPr>
      </w:pPr>
      <w:r w:rsidRPr="00732116">
        <w:rPr>
          <w:rFonts w:ascii="Minion Pro" w:hAnsi="Minion Pro"/>
        </w:rPr>
        <w:t>12 Things</w:t>
      </w:r>
    </w:p>
    <w:p w14:paraId="107FED07" w14:textId="77777777" w:rsidR="00732116" w:rsidRPr="00732116" w:rsidRDefault="00732116" w:rsidP="00732116">
      <w:pPr>
        <w:pStyle w:val="ListParagraph"/>
        <w:numPr>
          <w:ilvl w:val="1"/>
          <w:numId w:val="2"/>
        </w:numPr>
        <w:rPr>
          <w:rStyle w:val="Hyperlink"/>
          <w:rFonts w:ascii="Minion Pro" w:hAnsi="Minion Pro"/>
          <w:color w:val="auto"/>
          <w:u w:val="none"/>
        </w:rPr>
      </w:pPr>
      <w:hyperlink r:id="rId36" w:anchor="_a5y_p=1559629" w:history="1">
        <w:r w:rsidRPr="00732116">
          <w:rPr>
            <w:rStyle w:val="Hyperlink"/>
            <w:rFonts w:ascii="Minion Pro" w:hAnsi="Minion Pro"/>
          </w:rPr>
          <w:t>https://karacarrero.com/earth-day-make-a-difference/#_a5y_p=1559629</w:t>
        </w:r>
      </w:hyperlink>
    </w:p>
    <w:p w14:paraId="43DBC8B0" w14:textId="714344CA" w:rsidR="00732116" w:rsidRDefault="00732116" w:rsidP="00732116">
      <w:pPr>
        <w:pStyle w:val="ListParagraph"/>
        <w:numPr>
          <w:ilvl w:val="1"/>
          <w:numId w:val="2"/>
        </w:numPr>
        <w:rPr>
          <w:rFonts w:ascii="Minion Pro" w:hAnsi="Minion Pro"/>
        </w:rPr>
      </w:pPr>
      <w:r w:rsidRPr="00732116">
        <w:rPr>
          <w:rFonts w:ascii="Minion Pro" w:hAnsi="Minion Pro"/>
        </w:rPr>
        <w:t>Try out some ideas on this page</w:t>
      </w:r>
    </w:p>
    <w:p w14:paraId="3CB2E940" w14:textId="2FBFE921" w:rsidR="00732116" w:rsidRDefault="00732116" w:rsidP="00732116">
      <w:pPr>
        <w:rPr>
          <w:rFonts w:ascii="Minion Pro" w:hAnsi="Minion Pro"/>
        </w:rPr>
      </w:pPr>
    </w:p>
    <w:p w14:paraId="46ABE264" w14:textId="77777777" w:rsidR="00645CFC" w:rsidRDefault="00732116" w:rsidP="004239A9">
      <w:pPr>
        <w:pStyle w:val="ListParagraph"/>
        <w:numPr>
          <w:ilvl w:val="0"/>
          <w:numId w:val="34"/>
        </w:numPr>
        <w:rPr>
          <w:rFonts w:ascii="Minion Pro" w:hAnsi="Minion Pro"/>
        </w:rPr>
      </w:pPr>
      <w:r w:rsidRPr="00645CFC">
        <w:rPr>
          <w:rFonts w:ascii="Minion Pro" w:hAnsi="Minion Pro"/>
        </w:rPr>
        <w:t>Saving Energy</w:t>
      </w:r>
    </w:p>
    <w:p w14:paraId="62E1A933" w14:textId="77777777" w:rsidR="00645CFC" w:rsidRPr="00645CFC" w:rsidRDefault="00732116" w:rsidP="004239A9">
      <w:pPr>
        <w:pStyle w:val="ListParagraph"/>
        <w:numPr>
          <w:ilvl w:val="1"/>
          <w:numId w:val="34"/>
        </w:numPr>
        <w:rPr>
          <w:rStyle w:val="Hyperlink"/>
          <w:rFonts w:ascii="Minion Pro" w:hAnsi="Minion Pro"/>
          <w:color w:val="auto"/>
          <w:u w:val="none"/>
        </w:rPr>
      </w:pPr>
      <w:hyperlink r:id="rId37" w:anchor="_a5y_p=1559629" w:history="1">
        <w:r w:rsidRPr="00645CFC">
          <w:rPr>
            <w:rStyle w:val="Hyperlink"/>
            <w:rFonts w:ascii="Minion Pro" w:hAnsi="Minion Pro"/>
          </w:rPr>
          <w:t>https://karacarrero.com/earth-day-make-a-difference/#_a5y_p=1559629</w:t>
        </w:r>
      </w:hyperlink>
    </w:p>
    <w:p w14:paraId="6C0D47E5" w14:textId="77777777" w:rsidR="00645CFC" w:rsidRDefault="00732116" w:rsidP="004239A9">
      <w:pPr>
        <w:pStyle w:val="ListParagraph"/>
        <w:numPr>
          <w:ilvl w:val="1"/>
          <w:numId w:val="34"/>
        </w:numPr>
        <w:rPr>
          <w:rFonts w:ascii="Minion Pro" w:hAnsi="Minion Pro"/>
        </w:rPr>
      </w:pPr>
      <w:r w:rsidRPr="00645CFC">
        <w:rPr>
          <w:rFonts w:ascii="Minion Pro" w:hAnsi="Minion Pro"/>
        </w:rPr>
        <w:t>Supplies</w:t>
      </w:r>
    </w:p>
    <w:p w14:paraId="64B7098C" w14:textId="77777777" w:rsidR="00645CFC" w:rsidRDefault="00732116" w:rsidP="004239A9">
      <w:pPr>
        <w:pStyle w:val="ListParagraph"/>
        <w:numPr>
          <w:ilvl w:val="2"/>
          <w:numId w:val="34"/>
        </w:numPr>
        <w:rPr>
          <w:rFonts w:ascii="Minion Pro" w:hAnsi="Minion Pro"/>
        </w:rPr>
      </w:pPr>
      <w:r w:rsidRPr="00645CFC">
        <w:rPr>
          <w:rFonts w:ascii="Minion Pro" w:hAnsi="Minion Pro"/>
        </w:rPr>
        <w:t>Paper</w:t>
      </w:r>
    </w:p>
    <w:p w14:paraId="04947794" w14:textId="01183260" w:rsidR="00732116" w:rsidRPr="00645CFC" w:rsidRDefault="00732116" w:rsidP="004239A9">
      <w:pPr>
        <w:pStyle w:val="ListParagraph"/>
        <w:numPr>
          <w:ilvl w:val="2"/>
          <w:numId w:val="34"/>
        </w:numPr>
        <w:rPr>
          <w:rFonts w:ascii="Minion Pro" w:hAnsi="Minion Pro"/>
        </w:rPr>
      </w:pPr>
      <w:r w:rsidRPr="00645CFC">
        <w:rPr>
          <w:rFonts w:ascii="Minion Pro" w:hAnsi="Minion Pro"/>
        </w:rPr>
        <w:t>Crayons/colored pencils</w:t>
      </w:r>
    </w:p>
    <w:p w14:paraId="4EBC1054" w14:textId="77777777" w:rsidR="00732116" w:rsidRPr="00645CFC" w:rsidRDefault="00732116" w:rsidP="004239A9">
      <w:pPr>
        <w:pStyle w:val="ListParagraph"/>
        <w:numPr>
          <w:ilvl w:val="3"/>
          <w:numId w:val="34"/>
        </w:numPr>
        <w:rPr>
          <w:rFonts w:ascii="Minion Pro" w:hAnsi="Minion Pro"/>
        </w:rPr>
      </w:pPr>
      <w:r w:rsidRPr="00645CFC">
        <w:rPr>
          <w:rFonts w:ascii="Minion Pro" w:hAnsi="Minion Pro"/>
        </w:rPr>
        <w:t xml:space="preserve">Invite the children to draw a picture of their home. They can show where electrical outlets and other places are. </w:t>
      </w:r>
    </w:p>
    <w:p w14:paraId="1FCB3CC3" w14:textId="77777777" w:rsidR="00732116" w:rsidRPr="00645CFC" w:rsidRDefault="00732116" w:rsidP="004239A9">
      <w:pPr>
        <w:pStyle w:val="ListParagraph"/>
        <w:numPr>
          <w:ilvl w:val="3"/>
          <w:numId w:val="34"/>
        </w:numPr>
        <w:rPr>
          <w:rFonts w:ascii="Minion Pro" w:hAnsi="Minion Pro"/>
        </w:rPr>
      </w:pPr>
      <w:r w:rsidRPr="00645CFC">
        <w:rPr>
          <w:rFonts w:ascii="Minion Pro" w:hAnsi="Minion Pro"/>
        </w:rPr>
        <w:t xml:space="preserve">Talk about what energy is and how it powers everything. </w:t>
      </w:r>
    </w:p>
    <w:p w14:paraId="52E6BAF0" w14:textId="77777777" w:rsidR="00732116" w:rsidRPr="00645CFC" w:rsidRDefault="00732116" w:rsidP="004239A9">
      <w:pPr>
        <w:pStyle w:val="ListParagraph"/>
        <w:numPr>
          <w:ilvl w:val="3"/>
          <w:numId w:val="34"/>
        </w:numPr>
        <w:rPr>
          <w:rFonts w:ascii="Minion Pro" w:hAnsi="Minion Pro"/>
        </w:rPr>
      </w:pPr>
      <w:r w:rsidRPr="00645CFC">
        <w:rPr>
          <w:rFonts w:ascii="Minion Pro" w:hAnsi="Minion Pro"/>
        </w:rPr>
        <w:t>If we don’t use it well, what happens?</w:t>
      </w:r>
    </w:p>
    <w:p w14:paraId="789E6891" w14:textId="77777777" w:rsidR="00732116" w:rsidRPr="00645CFC" w:rsidRDefault="00732116" w:rsidP="004239A9">
      <w:pPr>
        <w:pStyle w:val="ListParagraph"/>
        <w:numPr>
          <w:ilvl w:val="3"/>
          <w:numId w:val="34"/>
        </w:numPr>
        <w:rPr>
          <w:rFonts w:ascii="Minion Pro" w:hAnsi="Minion Pro"/>
        </w:rPr>
      </w:pPr>
      <w:r w:rsidRPr="00645CFC">
        <w:rPr>
          <w:rFonts w:ascii="Minion Pro" w:hAnsi="Minion Pro"/>
        </w:rPr>
        <w:lastRenderedPageBreak/>
        <w:t>Think about what steps you can take to save energy in your home and other places.</w:t>
      </w:r>
    </w:p>
    <w:p w14:paraId="7470DAFE" w14:textId="4A8805DF" w:rsidR="00F82F56" w:rsidRPr="00CB30DB" w:rsidRDefault="00732116" w:rsidP="004239A9">
      <w:pPr>
        <w:pStyle w:val="ListParagraph"/>
        <w:numPr>
          <w:ilvl w:val="3"/>
          <w:numId w:val="34"/>
        </w:numPr>
        <w:rPr>
          <w:rFonts w:ascii="Minion Pro" w:hAnsi="Minion Pro"/>
        </w:rPr>
      </w:pPr>
      <w:r w:rsidRPr="00645CFC">
        <w:rPr>
          <w:rFonts w:ascii="Minion Pro" w:hAnsi="Minion Pro"/>
        </w:rPr>
        <w:t xml:space="preserve">This makes a big difference in the world and is wise. </w:t>
      </w:r>
    </w:p>
    <w:p w14:paraId="1354F515" w14:textId="55DE8CB9" w:rsidR="00DB2737" w:rsidRPr="005F1365" w:rsidRDefault="00DB2737" w:rsidP="005F1365"/>
    <w:p w14:paraId="59A63A5F" w14:textId="1F779759" w:rsidR="00B36A21" w:rsidRPr="00B241F5" w:rsidRDefault="00DB2737" w:rsidP="00B36A21">
      <w:pPr>
        <w:pStyle w:val="Heading1"/>
        <w:rPr>
          <w:sz w:val="36"/>
          <w:szCs w:val="36"/>
        </w:rPr>
      </w:pPr>
      <w:r w:rsidRPr="00B241F5">
        <w:rPr>
          <w:rStyle w:val="Strong"/>
          <w:noProof/>
          <w:color w:val="008DA8"/>
          <w:sz w:val="56"/>
          <w:szCs w:val="36"/>
        </w:rPr>
        <mc:AlternateContent>
          <mc:Choice Requires="wps">
            <w:drawing>
              <wp:anchor distT="0" distB="0" distL="114300" distR="114300" simplePos="0" relativeHeight="251662336" behindDoc="0" locked="0" layoutInCell="1" allowOverlap="1" wp14:anchorId="3DA7834E" wp14:editId="6C464DEC">
                <wp:simplePos x="0" y="0"/>
                <wp:positionH relativeFrom="column">
                  <wp:posOffset>-100965</wp:posOffset>
                </wp:positionH>
                <wp:positionV relativeFrom="paragraph">
                  <wp:posOffset>155535</wp:posOffset>
                </wp:positionV>
                <wp:extent cx="6736080" cy="11430"/>
                <wp:effectExtent l="50800" t="25400" r="71120" b="90170"/>
                <wp:wrapNone/>
                <wp:docPr id="9" name="Straight Connector 9"/>
                <wp:cNvGraphicFramePr/>
                <a:graphic xmlns:a="http://schemas.openxmlformats.org/drawingml/2006/main">
                  <a:graphicData uri="http://schemas.microsoft.com/office/word/2010/wordprocessingShape">
                    <wps:wsp>
                      <wps:cNvCnPr/>
                      <wps:spPr>
                        <a:xfrm>
                          <a:off x="0" y="0"/>
                          <a:ext cx="6736080" cy="1143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7BD2D078" id="Straight Connector 9"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7.95pt,12.25pt" to="522.45pt,13.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" strokecolor="#c0504d [3205]" strokeweight="2pt">
                <v:shadow on="t" color="black" opacity="24903f" origin=",.5" offset="0,.55556mm"/>
              </v:line>
            </w:pict>
          </mc:Fallback>
        </mc:AlternateContent>
      </w:r>
      <w:r w:rsidR="00B36A21" w:rsidRPr="00B241F5">
        <w:rPr>
          <w:sz w:val="36"/>
          <w:szCs w:val="36"/>
        </w:rPr>
        <w:t>Tween</w:t>
      </w:r>
      <w:r w:rsidR="00C71FAB">
        <w:rPr>
          <w:sz w:val="36"/>
          <w:szCs w:val="36"/>
        </w:rPr>
        <w:t>s &amp; Teens</w:t>
      </w:r>
      <w:r w:rsidR="00B36A21" w:rsidRPr="00B241F5">
        <w:rPr>
          <w:sz w:val="36"/>
          <w:szCs w:val="36"/>
        </w:rPr>
        <w:t xml:space="preserve"> Lessons</w:t>
      </w:r>
    </w:p>
    <w:p w14:paraId="504022C6" w14:textId="241026AA" w:rsidR="004758AB" w:rsidRDefault="00B241F5" w:rsidP="004758AB">
      <w:pPr>
        <w:pStyle w:val="Heading1"/>
      </w:pPr>
      <w:r w:rsidRPr="00A93F8C">
        <w:rPr>
          <w:rStyle w:val="Strong"/>
          <w:noProof/>
          <w:color w:val="008DA8"/>
        </w:rPr>
        <mc:AlternateContent>
          <mc:Choice Requires="wps">
            <w:drawing>
              <wp:anchor distT="0" distB="0" distL="114300" distR="114300" simplePos="0" relativeHeight="251664384" behindDoc="0" locked="0" layoutInCell="1" allowOverlap="1" wp14:anchorId="06738501" wp14:editId="47F81722">
                <wp:simplePos x="0" y="0"/>
                <wp:positionH relativeFrom="column">
                  <wp:posOffset>-101600</wp:posOffset>
                </wp:positionH>
                <wp:positionV relativeFrom="paragraph">
                  <wp:posOffset>172720</wp:posOffset>
                </wp:positionV>
                <wp:extent cx="6736080" cy="11430"/>
                <wp:effectExtent l="50800" t="25400" r="71120" b="90170"/>
                <wp:wrapNone/>
                <wp:docPr id="10" name="Straight Connector 10"/>
                <wp:cNvGraphicFramePr/>
                <a:graphic xmlns:a="http://schemas.openxmlformats.org/drawingml/2006/main">
                  <a:graphicData uri="http://schemas.microsoft.com/office/word/2010/wordprocessingShape">
                    <wps:wsp>
                      <wps:cNvCnPr/>
                      <wps:spPr>
                        <a:xfrm>
                          <a:off x="0" y="0"/>
                          <a:ext cx="6736080" cy="1143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0C02A7FD" id="Straight Connector 10"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8pt,13.6pt" to="522.4pt,1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" strokecolor="#c0504d [3205]" strokeweight="2pt">
                <v:shadow on="t" color="black" opacity="24903f" origin=",.5" offset="0,.55556mm"/>
              </v:line>
            </w:pict>
          </mc:Fallback>
        </mc:AlternateContent>
      </w:r>
      <w:r w:rsidR="004758AB">
        <w:t>#1 - “</w:t>
      </w:r>
      <w:r w:rsidR="00CB30DB">
        <w:t>Appreciating the Beauty of Mother Earth”</w:t>
      </w:r>
    </w:p>
    <w:p w14:paraId="3D631EED" w14:textId="6F9D6B56" w:rsidR="00800610" w:rsidRDefault="00800610" w:rsidP="00800610">
      <w:pPr>
        <w:pStyle w:val="Heading2"/>
      </w:pPr>
      <w:r>
        <w:t xml:space="preserve">Opening Experience  </w:t>
      </w:r>
    </w:p>
    <w:p w14:paraId="6D9EFADE" w14:textId="77777777" w:rsidR="00CB30DB" w:rsidRPr="005967F2" w:rsidRDefault="00CB30DB" w:rsidP="00CB30DB">
      <w:r w:rsidRPr="005967F2">
        <w:t xml:space="preserve">Welcome to the first Unit on </w:t>
      </w:r>
      <w:proofErr w:type="spellStart"/>
      <w:r w:rsidRPr="005967F2">
        <w:t>Earthcare</w:t>
      </w:r>
      <w:proofErr w:type="spellEnd"/>
      <w:r w:rsidRPr="005967F2">
        <w:t xml:space="preserve"> where we will focus on appreciating the beauty of Mother Earth. The earth is a sacred </w:t>
      </w:r>
      <w:proofErr w:type="gramStart"/>
      <w:r w:rsidRPr="005967F2">
        <w:t>place</w:t>
      </w:r>
      <w:proofErr w:type="gramEnd"/>
      <w:r w:rsidRPr="005967F2">
        <w:t xml:space="preserve"> and it is everyone’s responsibility to care for her because it is home to us all. We - humans, plants, animals, all living things – are all God’s creations. Our first Unity Principle says, There Is Only One Power </w:t>
      </w:r>
      <w:proofErr w:type="gramStart"/>
      <w:r w:rsidRPr="005967F2">
        <w:t>And</w:t>
      </w:r>
      <w:proofErr w:type="gramEnd"/>
      <w:r w:rsidRPr="005967F2">
        <w:t xml:space="preserve"> One Presence In The Universe, God, Who Is All Good And Active In Everything, Everywhere.</w:t>
      </w:r>
    </w:p>
    <w:p w14:paraId="070B00AD" w14:textId="77777777" w:rsidR="00CB30DB" w:rsidRPr="005967F2" w:rsidRDefault="00CB30DB" w:rsidP="00CB30DB"/>
    <w:p w14:paraId="32F85318" w14:textId="57D05587" w:rsidR="000101AD" w:rsidRDefault="00CB30DB" w:rsidP="00CB30DB">
      <w:r w:rsidRPr="005967F2">
        <w:t>The more we focus on the beauty of Mother Earth, the more we will see the need to keep her safe and healthy for all.</w:t>
      </w:r>
    </w:p>
    <w:p w14:paraId="6E6DF3B5" w14:textId="0B2B5487" w:rsidR="00CB30DB" w:rsidRDefault="00CB30DB" w:rsidP="00CB30DB"/>
    <w:p w14:paraId="18567691" w14:textId="4FAECD21" w:rsidR="00CB30DB" w:rsidRDefault="00CB30DB" w:rsidP="00CB30DB">
      <w:pPr>
        <w:pStyle w:val="paragraph"/>
        <w:spacing w:before="0" w:beforeAutospacing="0" w:after="0" w:afterAutospacing="0"/>
        <w:textAlignment w:val="baseline"/>
        <w:rPr>
          <w:rStyle w:val="eop"/>
          <w:rFonts w:cs="Segoe UI"/>
        </w:rPr>
      </w:pPr>
      <w:r>
        <w:rPr>
          <w:rStyle w:val="normaltextrun"/>
          <w:rFonts w:ascii="Minion Pro" w:hAnsi="Minion Pro" w:cs="Segoe UI"/>
        </w:rPr>
        <w:t>But ask the beasts, and they will teach you; the birds of the heavens, and they will tell you; or the bushes of the earth, and they will teach you; and the fish of the sea will declare to you. Who among all these does not know that the hand of the Lord has done this? In his hand is the life of every living thing and the breath of all mankind.</w:t>
      </w:r>
      <w:r>
        <w:rPr>
          <w:rStyle w:val="eop"/>
          <w:rFonts w:ascii="Minion Pro" w:hAnsi="Minion Pro" w:cs="Segoe UI"/>
        </w:rPr>
        <w:t> J</w:t>
      </w:r>
      <w:r>
        <w:rPr>
          <w:rStyle w:val="eop"/>
          <w:rFonts w:cs="Segoe UI"/>
        </w:rPr>
        <w:t>ob 12:7-10</w:t>
      </w:r>
    </w:p>
    <w:p w14:paraId="00004578" w14:textId="2575B98D" w:rsidR="00CB30DB" w:rsidRDefault="00CB30DB" w:rsidP="00CB30DB">
      <w:pPr>
        <w:pStyle w:val="paragraph"/>
        <w:spacing w:before="0" w:beforeAutospacing="0" w:after="0" w:afterAutospacing="0"/>
        <w:textAlignment w:val="baseline"/>
        <w:rPr>
          <w:rStyle w:val="eop"/>
          <w:rFonts w:cs="Segoe UI"/>
        </w:rPr>
      </w:pPr>
    </w:p>
    <w:p w14:paraId="305C2F77" w14:textId="040A6966" w:rsidR="00CB30DB" w:rsidRDefault="00CB30DB" w:rsidP="00CB30DB">
      <w:pPr>
        <w:pStyle w:val="paragraph"/>
        <w:spacing w:before="0" w:beforeAutospacing="0" w:after="0" w:afterAutospacing="0"/>
        <w:textAlignment w:val="baseline"/>
        <w:rPr>
          <w:rStyle w:val="eop"/>
          <w:rFonts w:cs="Segoe UI"/>
          <w:b/>
          <w:bCs/>
        </w:rPr>
      </w:pPr>
      <w:r>
        <w:rPr>
          <w:rStyle w:val="eop"/>
          <w:rFonts w:cs="Segoe UI"/>
          <w:b/>
          <w:bCs/>
        </w:rPr>
        <w:t>Activities to Choose From</w:t>
      </w:r>
    </w:p>
    <w:p w14:paraId="1E7A1B8A" w14:textId="77777777" w:rsidR="00CB30DB" w:rsidRDefault="00CB30DB" w:rsidP="00CB30DB">
      <w:pPr>
        <w:pStyle w:val="paragraph"/>
        <w:spacing w:before="0" w:beforeAutospacing="0" w:after="0" w:afterAutospacing="0"/>
        <w:textAlignment w:val="baseline"/>
        <w:rPr>
          <w:rStyle w:val="eop"/>
          <w:rFonts w:cs="Segoe UI"/>
          <w:b/>
          <w:bCs/>
        </w:rPr>
      </w:pPr>
    </w:p>
    <w:p w14:paraId="6DFC5309" w14:textId="77777777" w:rsidR="00CB30DB" w:rsidRDefault="00CB30DB" w:rsidP="004239A9">
      <w:pPr>
        <w:pStyle w:val="ListParagraph"/>
        <w:numPr>
          <w:ilvl w:val="0"/>
          <w:numId w:val="35"/>
        </w:numPr>
        <w:rPr>
          <w:rFonts w:ascii="Minion Pro" w:hAnsi="Minion Pro"/>
        </w:rPr>
      </w:pPr>
      <w:r w:rsidRPr="00CB30DB">
        <w:rPr>
          <w:rFonts w:ascii="Minion Pro" w:hAnsi="Minion Pro"/>
        </w:rPr>
        <w:t>Take Care of the Earth Song</w:t>
      </w:r>
    </w:p>
    <w:p w14:paraId="56C9A08D" w14:textId="54011309" w:rsidR="00CB30DB" w:rsidRPr="00CB30DB" w:rsidRDefault="00CB30DB" w:rsidP="004239A9">
      <w:pPr>
        <w:pStyle w:val="ListParagraph"/>
        <w:numPr>
          <w:ilvl w:val="1"/>
          <w:numId w:val="35"/>
        </w:numPr>
        <w:rPr>
          <w:rStyle w:val="Hyperlink"/>
          <w:rFonts w:ascii="Minion Pro" w:hAnsi="Minion Pro"/>
          <w:color w:val="auto"/>
          <w:u w:val="none"/>
        </w:rPr>
      </w:pPr>
      <w:hyperlink r:id="rId38" w:history="1">
        <w:r w:rsidRPr="00CB30DB">
          <w:rPr>
            <w:rStyle w:val="Hyperlink"/>
            <w:rFonts w:ascii="Minion Pro" w:hAnsi="Minion Pro"/>
          </w:rPr>
          <w:t>https://www.youtube.com/watch?v=5QDAasV0ZkY</w:t>
        </w:r>
      </w:hyperlink>
    </w:p>
    <w:p w14:paraId="48441936" w14:textId="2E8FA355" w:rsidR="00CB30DB" w:rsidRDefault="00CB30DB" w:rsidP="00CB30DB">
      <w:pPr>
        <w:rPr>
          <w:rFonts w:ascii="Minion Pro" w:hAnsi="Minion Pro"/>
        </w:rPr>
      </w:pPr>
    </w:p>
    <w:p w14:paraId="34277B86" w14:textId="77777777" w:rsidR="00CB30DB" w:rsidRDefault="00CB30DB" w:rsidP="004239A9">
      <w:pPr>
        <w:pStyle w:val="ListParagraph"/>
        <w:numPr>
          <w:ilvl w:val="0"/>
          <w:numId w:val="35"/>
        </w:numPr>
        <w:rPr>
          <w:rFonts w:ascii="Minion Pro" w:hAnsi="Minion Pro"/>
        </w:rPr>
      </w:pPr>
      <w:r w:rsidRPr="00CB30DB">
        <w:rPr>
          <w:rFonts w:ascii="Minion Pro" w:hAnsi="Minion Pro"/>
        </w:rPr>
        <w:t>Are You on Team Earth?</w:t>
      </w:r>
    </w:p>
    <w:p w14:paraId="23DADECD" w14:textId="03C5DF1B" w:rsidR="00CB30DB" w:rsidRPr="00CB30DB" w:rsidRDefault="00CB30DB" w:rsidP="004239A9">
      <w:pPr>
        <w:pStyle w:val="ListParagraph"/>
        <w:numPr>
          <w:ilvl w:val="1"/>
          <w:numId w:val="35"/>
        </w:numPr>
        <w:rPr>
          <w:rStyle w:val="Hyperlink"/>
          <w:rFonts w:ascii="Minion Pro" w:hAnsi="Minion Pro"/>
          <w:color w:val="auto"/>
          <w:u w:val="none"/>
        </w:rPr>
      </w:pPr>
      <w:hyperlink r:id="rId39" w:history="1">
        <w:r w:rsidRPr="00CB30DB">
          <w:rPr>
            <w:rStyle w:val="Hyperlink"/>
            <w:rFonts w:ascii="Minion Pro" w:hAnsi="Minion Pro"/>
          </w:rPr>
          <w:t>https://www.youtube.com/watch?v=6H3L252wZB0&amp;list=RDCMUC5MDIy3yhWDrx0MyDo4QmYg&amp;index=7</w:t>
        </w:r>
      </w:hyperlink>
    </w:p>
    <w:p w14:paraId="590CC6A1" w14:textId="3A8DDA55" w:rsidR="00CB30DB" w:rsidRDefault="00CB30DB" w:rsidP="00CB30DB">
      <w:pPr>
        <w:rPr>
          <w:rFonts w:ascii="Minion Pro" w:hAnsi="Minion Pro"/>
        </w:rPr>
      </w:pPr>
    </w:p>
    <w:p w14:paraId="1A6B9C9C" w14:textId="77777777" w:rsidR="00CB30DB" w:rsidRPr="00CB30DB" w:rsidRDefault="00CB30DB" w:rsidP="004239A9">
      <w:pPr>
        <w:pStyle w:val="ListParagraph"/>
        <w:numPr>
          <w:ilvl w:val="0"/>
          <w:numId w:val="36"/>
        </w:numPr>
        <w:rPr>
          <w:rFonts w:ascii="Minion Pro" w:hAnsi="Minion Pro"/>
        </w:rPr>
      </w:pPr>
      <w:r w:rsidRPr="00CB30DB">
        <w:rPr>
          <w:rFonts w:ascii="Minion Pro" w:hAnsi="Minion Pro"/>
        </w:rPr>
        <w:t>Earth Collage</w:t>
      </w:r>
    </w:p>
    <w:p w14:paraId="2D63DDF8" w14:textId="77777777" w:rsidR="00CB30DB" w:rsidRPr="00CB30DB" w:rsidRDefault="00CB30DB" w:rsidP="004239A9">
      <w:pPr>
        <w:pStyle w:val="ListParagraph"/>
        <w:numPr>
          <w:ilvl w:val="1"/>
          <w:numId w:val="36"/>
        </w:numPr>
        <w:rPr>
          <w:rFonts w:ascii="Minion Pro" w:hAnsi="Minion Pro"/>
        </w:rPr>
      </w:pPr>
      <w:r w:rsidRPr="00CB30DB">
        <w:rPr>
          <w:rFonts w:ascii="Minion Pro" w:hAnsi="Minion Pro"/>
        </w:rPr>
        <w:t>Supplies</w:t>
      </w:r>
    </w:p>
    <w:p w14:paraId="6B475001" w14:textId="77777777" w:rsidR="00CB30DB" w:rsidRPr="00CB30DB" w:rsidRDefault="00CB30DB" w:rsidP="004239A9">
      <w:pPr>
        <w:pStyle w:val="ListParagraph"/>
        <w:numPr>
          <w:ilvl w:val="2"/>
          <w:numId w:val="36"/>
        </w:numPr>
        <w:rPr>
          <w:rFonts w:ascii="Minion Pro" w:hAnsi="Minion Pro"/>
        </w:rPr>
      </w:pPr>
      <w:r w:rsidRPr="00CB30DB">
        <w:rPr>
          <w:rFonts w:ascii="Minion Pro" w:hAnsi="Minion Pro"/>
        </w:rPr>
        <w:t>Construction paper or posterboard</w:t>
      </w:r>
    </w:p>
    <w:p w14:paraId="29D51932" w14:textId="77777777" w:rsidR="00CB30DB" w:rsidRPr="00CB30DB" w:rsidRDefault="00CB30DB" w:rsidP="004239A9">
      <w:pPr>
        <w:pStyle w:val="ListParagraph"/>
        <w:numPr>
          <w:ilvl w:val="2"/>
          <w:numId w:val="36"/>
        </w:numPr>
        <w:rPr>
          <w:rFonts w:ascii="Minion Pro" w:hAnsi="Minion Pro"/>
        </w:rPr>
      </w:pPr>
      <w:r w:rsidRPr="00CB30DB">
        <w:rPr>
          <w:rFonts w:ascii="Minion Pro" w:hAnsi="Minion Pro"/>
        </w:rPr>
        <w:t>Magazine clippings</w:t>
      </w:r>
    </w:p>
    <w:p w14:paraId="6F345D1E" w14:textId="77777777" w:rsidR="00CB30DB" w:rsidRPr="00CB30DB" w:rsidRDefault="00CB30DB" w:rsidP="004239A9">
      <w:pPr>
        <w:pStyle w:val="ListParagraph"/>
        <w:numPr>
          <w:ilvl w:val="2"/>
          <w:numId w:val="36"/>
        </w:numPr>
        <w:rPr>
          <w:rFonts w:ascii="Minion Pro" w:hAnsi="Minion Pro"/>
        </w:rPr>
      </w:pPr>
      <w:r w:rsidRPr="00CB30DB">
        <w:rPr>
          <w:rFonts w:ascii="Minion Pro" w:hAnsi="Minion Pro"/>
        </w:rPr>
        <w:t>Scissors</w:t>
      </w:r>
    </w:p>
    <w:p w14:paraId="60E72EFD" w14:textId="0B8D6A58" w:rsidR="00CB30DB" w:rsidRPr="00CB30DB" w:rsidRDefault="00CB30DB" w:rsidP="004239A9">
      <w:pPr>
        <w:pStyle w:val="ListParagraph"/>
        <w:numPr>
          <w:ilvl w:val="2"/>
          <w:numId w:val="36"/>
        </w:numPr>
        <w:rPr>
          <w:rFonts w:ascii="Minion Pro" w:hAnsi="Minion Pro"/>
        </w:rPr>
      </w:pPr>
      <w:r w:rsidRPr="00CB30DB">
        <w:rPr>
          <w:rFonts w:ascii="Minion Pro" w:hAnsi="Minion Pro"/>
        </w:rPr>
        <w:t>Glue /tape</w:t>
      </w:r>
    </w:p>
    <w:p w14:paraId="20027960" w14:textId="77777777" w:rsidR="00CB30DB" w:rsidRPr="00CB30DB" w:rsidRDefault="00CB30DB" w:rsidP="004239A9">
      <w:pPr>
        <w:pStyle w:val="ListParagraph"/>
        <w:numPr>
          <w:ilvl w:val="3"/>
          <w:numId w:val="36"/>
        </w:numPr>
        <w:rPr>
          <w:rFonts w:ascii="Minion Pro" w:hAnsi="Minion Pro"/>
        </w:rPr>
      </w:pPr>
      <w:r w:rsidRPr="00CB30DB">
        <w:rPr>
          <w:rFonts w:ascii="Minion Pro" w:hAnsi="Minion Pro"/>
        </w:rPr>
        <w:t>Invite the teens to draw in a circular shape on the paper material. They can cut out pictures from magazines that they like.</w:t>
      </w:r>
    </w:p>
    <w:p w14:paraId="19F72D12" w14:textId="77777777" w:rsidR="00CB30DB" w:rsidRPr="00CB30DB" w:rsidRDefault="00CB30DB" w:rsidP="004239A9">
      <w:pPr>
        <w:pStyle w:val="ListParagraph"/>
        <w:numPr>
          <w:ilvl w:val="3"/>
          <w:numId w:val="36"/>
        </w:numPr>
        <w:rPr>
          <w:rFonts w:ascii="Minion Pro" w:hAnsi="Minion Pro"/>
        </w:rPr>
      </w:pPr>
      <w:r w:rsidRPr="00CB30DB">
        <w:rPr>
          <w:rFonts w:ascii="Minion Pro" w:hAnsi="Minion Pro"/>
        </w:rPr>
        <w:t xml:space="preserve">These they consider beautiful. Discuss how they relate to the Earth. </w:t>
      </w:r>
    </w:p>
    <w:p w14:paraId="3A88D32C" w14:textId="77777777" w:rsidR="00CB30DB" w:rsidRPr="00CB30DB" w:rsidRDefault="00CB30DB" w:rsidP="004239A9">
      <w:pPr>
        <w:pStyle w:val="ListParagraph"/>
        <w:numPr>
          <w:ilvl w:val="3"/>
          <w:numId w:val="36"/>
        </w:numPr>
        <w:rPr>
          <w:rFonts w:ascii="Minion Pro" w:hAnsi="Minion Pro"/>
        </w:rPr>
      </w:pPr>
      <w:r w:rsidRPr="00CB30DB">
        <w:rPr>
          <w:rFonts w:ascii="Minion Pro" w:hAnsi="Minion Pro"/>
        </w:rPr>
        <w:t xml:space="preserve">For instance, how are they made? </w:t>
      </w:r>
    </w:p>
    <w:p w14:paraId="2E1A0B56" w14:textId="77777777" w:rsidR="00CB30DB" w:rsidRPr="00CB30DB" w:rsidRDefault="00CB30DB" w:rsidP="004239A9">
      <w:pPr>
        <w:pStyle w:val="ListParagraph"/>
        <w:numPr>
          <w:ilvl w:val="3"/>
          <w:numId w:val="36"/>
        </w:numPr>
        <w:rPr>
          <w:rFonts w:ascii="Minion Pro" w:hAnsi="Minion Pro"/>
        </w:rPr>
      </w:pPr>
      <w:r w:rsidRPr="00CB30DB">
        <w:rPr>
          <w:rFonts w:ascii="Minion Pro" w:hAnsi="Minion Pro"/>
        </w:rPr>
        <w:t>What is its purpose?</w:t>
      </w:r>
    </w:p>
    <w:p w14:paraId="3831BF9B" w14:textId="77777777" w:rsidR="00CB30DB" w:rsidRPr="00CB30DB" w:rsidRDefault="00CB30DB" w:rsidP="004239A9">
      <w:pPr>
        <w:pStyle w:val="ListParagraph"/>
        <w:numPr>
          <w:ilvl w:val="3"/>
          <w:numId w:val="36"/>
        </w:numPr>
        <w:rPr>
          <w:rFonts w:ascii="Minion Pro" w:hAnsi="Minion Pro"/>
        </w:rPr>
      </w:pPr>
      <w:r w:rsidRPr="00CB30DB">
        <w:rPr>
          <w:rFonts w:ascii="Minion Pro" w:hAnsi="Minion Pro"/>
        </w:rPr>
        <w:t>Share a way these things care for the Earth and hold it sacred.</w:t>
      </w:r>
    </w:p>
    <w:p w14:paraId="6EFDD1EE" w14:textId="67905D38" w:rsidR="00CB30DB" w:rsidRPr="00CB30DB" w:rsidRDefault="00CB30DB" w:rsidP="004239A9">
      <w:pPr>
        <w:pStyle w:val="ListParagraph"/>
        <w:numPr>
          <w:ilvl w:val="3"/>
          <w:numId w:val="36"/>
        </w:numPr>
        <w:rPr>
          <w:rFonts w:ascii="Minion Pro" w:hAnsi="Minion Pro"/>
        </w:rPr>
      </w:pPr>
      <w:r w:rsidRPr="00CB30DB">
        <w:rPr>
          <w:rFonts w:ascii="Minion Pro" w:hAnsi="Minion Pro"/>
        </w:rPr>
        <w:t>Also share how you can use these so that they support nature and the environment</w:t>
      </w:r>
    </w:p>
    <w:p w14:paraId="5779B1FE" w14:textId="77777777" w:rsidR="00CB30DB" w:rsidRPr="00CB30DB" w:rsidRDefault="00CB30DB" w:rsidP="00CB30DB">
      <w:pPr>
        <w:rPr>
          <w:rFonts w:ascii="Minion Pro" w:hAnsi="Minion Pro"/>
        </w:rPr>
      </w:pPr>
    </w:p>
    <w:p w14:paraId="2CF79F19" w14:textId="7AC1AFB1" w:rsidR="00CB30DB" w:rsidRPr="00A01567" w:rsidRDefault="00CB30DB" w:rsidP="004239A9">
      <w:pPr>
        <w:pStyle w:val="ListParagraph"/>
        <w:numPr>
          <w:ilvl w:val="0"/>
          <w:numId w:val="36"/>
        </w:numPr>
        <w:rPr>
          <w:rFonts w:ascii="Minion Pro" w:hAnsi="Minion Pro"/>
        </w:rPr>
      </w:pPr>
      <w:r w:rsidRPr="00A01567">
        <w:rPr>
          <w:rFonts w:ascii="Minion Pro" w:hAnsi="Minion Pro"/>
        </w:rPr>
        <w:t>Journal</w:t>
      </w:r>
    </w:p>
    <w:p w14:paraId="58065181" w14:textId="77777777" w:rsidR="00CB30DB" w:rsidRPr="00CB30DB" w:rsidRDefault="00CB30DB" w:rsidP="004239A9">
      <w:pPr>
        <w:pStyle w:val="ListParagraph"/>
        <w:numPr>
          <w:ilvl w:val="1"/>
          <w:numId w:val="36"/>
        </w:numPr>
        <w:rPr>
          <w:rFonts w:ascii="Minion Pro" w:eastAsia="Calibri" w:hAnsi="Minion Pro"/>
        </w:rPr>
      </w:pPr>
      <w:r>
        <w:rPr>
          <w:rFonts w:ascii="Minion Pro" w:eastAsia="Calibri" w:hAnsi="Minion Pro"/>
          <w:i/>
          <w:iCs/>
        </w:rPr>
        <w:t>Download the journal from the Tweens lesson area under the Resource Tab.</w:t>
      </w:r>
    </w:p>
    <w:p w14:paraId="74A84074" w14:textId="77777777" w:rsidR="00CB30DB" w:rsidRDefault="00CB30DB" w:rsidP="004239A9">
      <w:pPr>
        <w:pStyle w:val="ListParagraph"/>
        <w:numPr>
          <w:ilvl w:val="1"/>
          <w:numId w:val="36"/>
        </w:numPr>
        <w:rPr>
          <w:rFonts w:ascii="Minion Pro" w:eastAsia="Calibri" w:hAnsi="Minion Pro"/>
        </w:rPr>
      </w:pPr>
      <w:r w:rsidRPr="00CB30DB">
        <w:rPr>
          <w:rFonts w:ascii="Minion Pro" w:eastAsia="Calibri" w:hAnsi="Minion Pro"/>
        </w:rPr>
        <w:t xml:space="preserve">The soil keeps everything in place. Air gives life to plants, animals, and people through our breath. The sun is food for the soil, air, and water because it gives light and warmth. Water feeds the soil so that plants can live. </w:t>
      </w:r>
    </w:p>
    <w:p w14:paraId="329F5EEB" w14:textId="0571AA8B" w:rsidR="00CB30DB" w:rsidRPr="00CB30DB" w:rsidRDefault="00CB30DB" w:rsidP="004239A9">
      <w:pPr>
        <w:pStyle w:val="ListParagraph"/>
        <w:numPr>
          <w:ilvl w:val="2"/>
          <w:numId w:val="36"/>
        </w:numPr>
        <w:rPr>
          <w:rFonts w:ascii="Minion Pro" w:eastAsia="Calibri" w:hAnsi="Minion Pro"/>
        </w:rPr>
      </w:pPr>
      <w:r w:rsidRPr="00CB30DB">
        <w:rPr>
          <w:rFonts w:ascii="Minion Pro" w:eastAsia="Calibri" w:hAnsi="Minion Pro"/>
        </w:rPr>
        <w:t>Name a way the one Presence and Power as God the Good shows up on Earth as what you hold sacred.</w:t>
      </w:r>
    </w:p>
    <w:p w14:paraId="7ED2B950" w14:textId="77777777" w:rsidR="00CB30DB" w:rsidRPr="00CB30DB" w:rsidRDefault="00CB30DB" w:rsidP="00CB30DB">
      <w:pPr>
        <w:pStyle w:val="paragraph"/>
        <w:spacing w:before="0" w:beforeAutospacing="0" w:after="0" w:afterAutospacing="0"/>
        <w:textAlignment w:val="baseline"/>
        <w:rPr>
          <w:rFonts w:ascii="Minion Pro" w:hAnsi="Minion Pro" w:cs="Segoe UI"/>
        </w:rPr>
      </w:pPr>
    </w:p>
    <w:p w14:paraId="2788A367" w14:textId="77777777" w:rsidR="00CB30DB" w:rsidRDefault="00CB30DB" w:rsidP="00CB30DB">
      <w:pPr>
        <w:rPr>
          <w:b/>
          <w:bCs/>
        </w:rPr>
      </w:pPr>
    </w:p>
    <w:p w14:paraId="5B03CDDB" w14:textId="3B3995FF" w:rsidR="00D930E2" w:rsidRDefault="00800610" w:rsidP="00BF2C4B">
      <w:pPr>
        <w:pStyle w:val="Heading2"/>
      </w:pPr>
      <w:r>
        <w:t xml:space="preserve">Meditation Zone </w:t>
      </w:r>
    </w:p>
    <w:p w14:paraId="056BEE58" w14:textId="4238AFC0" w:rsidR="00CB30DB" w:rsidRDefault="00CB30DB" w:rsidP="00CB30DB">
      <w:r w:rsidRPr="00D43A37">
        <w:t>Welcome to the Meditation Zone. Let’s pause a moment and explore some ways to help our mind and heart to bring us into alignment with our</w:t>
      </w:r>
      <w:r>
        <w:t xml:space="preserve"> p</w:t>
      </w:r>
      <w:r w:rsidRPr="00D43A37">
        <w:t>lanet. When all parts of us are in sync, we can more easily discern what is ours to do to keep the Earth healthy and alive.</w:t>
      </w:r>
    </w:p>
    <w:p w14:paraId="227CC6A2" w14:textId="49A6F852" w:rsidR="008832CF" w:rsidRDefault="008832CF" w:rsidP="00A01567">
      <w:pPr>
        <w:rPr>
          <w:color w:val="000000" w:themeColor="text1"/>
        </w:rPr>
      </w:pPr>
    </w:p>
    <w:p w14:paraId="4DAF77EC" w14:textId="7E233FB1" w:rsidR="00A01567" w:rsidRPr="00A01567" w:rsidRDefault="00A01567" w:rsidP="004239A9">
      <w:pPr>
        <w:pStyle w:val="ListParagraph"/>
        <w:numPr>
          <w:ilvl w:val="0"/>
          <w:numId w:val="37"/>
        </w:numPr>
        <w:rPr>
          <w:rFonts w:ascii="Minion Pro" w:hAnsi="Minion Pro"/>
        </w:rPr>
      </w:pPr>
      <w:r w:rsidRPr="00A01567">
        <w:rPr>
          <w:rFonts w:ascii="Minion Pro" w:hAnsi="Minion Pro"/>
        </w:rPr>
        <w:t>5 Minute Grounding Meditation</w:t>
      </w:r>
      <w:r>
        <w:rPr>
          <w:rFonts w:ascii="Minion Pro" w:hAnsi="Minion Pro"/>
        </w:rPr>
        <w:t xml:space="preserve">: </w:t>
      </w:r>
      <w:r w:rsidRPr="00A01567">
        <w:rPr>
          <w:rFonts w:ascii="Minion Pro" w:hAnsi="Minion Pro"/>
        </w:rPr>
        <w:t xml:space="preserve">Connect </w:t>
      </w:r>
      <w:proofErr w:type="gramStart"/>
      <w:r w:rsidRPr="00A01567">
        <w:rPr>
          <w:rFonts w:ascii="Minion Pro" w:hAnsi="Minion Pro"/>
        </w:rPr>
        <w:t>With</w:t>
      </w:r>
      <w:proofErr w:type="gramEnd"/>
      <w:r w:rsidRPr="00A01567">
        <w:rPr>
          <w:rFonts w:ascii="Minion Pro" w:hAnsi="Minion Pro"/>
        </w:rPr>
        <w:t xml:space="preserve"> Earth and Nature Energy For Health and Balance</w:t>
      </w:r>
    </w:p>
    <w:p w14:paraId="5F986E87" w14:textId="034A7A3B" w:rsidR="00A01567" w:rsidRPr="00A01567" w:rsidRDefault="00A01567" w:rsidP="004239A9">
      <w:pPr>
        <w:pStyle w:val="ListParagraph"/>
        <w:numPr>
          <w:ilvl w:val="1"/>
          <w:numId w:val="37"/>
        </w:numPr>
        <w:rPr>
          <w:rStyle w:val="Hyperlink"/>
          <w:color w:val="000000" w:themeColor="text1"/>
          <w:u w:val="none"/>
        </w:rPr>
      </w:pPr>
      <w:hyperlink r:id="rId40" w:history="1">
        <w:r w:rsidRPr="00A74A29">
          <w:rPr>
            <w:rStyle w:val="Hyperlink"/>
            <w:rFonts w:ascii="Minion Pro" w:hAnsi="Minion Pro"/>
          </w:rPr>
          <w:t>https://youtu.be/Zs8T9xJX55M</w:t>
        </w:r>
      </w:hyperlink>
    </w:p>
    <w:p w14:paraId="5B3FDFD5" w14:textId="12DEC7CD" w:rsidR="00A01567" w:rsidRDefault="00A01567" w:rsidP="00A01567">
      <w:pPr>
        <w:rPr>
          <w:color w:val="000000" w:themeColor="text1"/>
        </w:rPr>
      </w:pPr>
    </w:p>
    <w:p w14:paraId="7C4A002D" w14:textId="77777777" w:rsidR="00A01567" w:rsidRDefault="00A01567" w:rsidP="004239A9">
      <w:pPr>
        <w:pStyle w:val="ListParagraph"/>
        <w:numPr>
          <w:ilvl w:val="0"/>
          <w:numId w:val="37"/>
        </w:numPr>
        <w:rPr>
          <w:rFonts w:ascii="Minion Pro" w:hAnsi="Minion Pro"/>
        </w:rPr>
      </w:pPr>
      <w:r w:rsidRPr="00A01567">
        <w:rPr>
          <w:rFonts w:ascii="Minion Pro" w:hAnsi="Minion Pro"/>
        </w:rPr>
        <w:t>7</w:t>
      </w:r>
      <w:r w:rsidRPr="00A01567">
        <w:rPr>
          <w:rFonts w:ascii="Minion Pro" w:hAnsi="Minion Pro"/>
        </w:rPr>
        <w:t>-Minute Guided Beach Meditation</w:t>
      </w:r>
    </w:p>
    <w:p w14:paraId="45F6B164" w14:textId="4F4745B5" w:rsidR="00A01567" w:rsidRPr="00A01567" w:rsidRDefault="00A01567" w:rsidP="004239A9">
      <w:pPr>
        <w:pStyle w:val="ListParagraph"/>
        <w:numPr>
          <w:ilvl w:val="1"/>
          <w:numId w:val="37"/>
        </w:numPr>
        <w:rPr>
          <w:rFonts w:ascii="Minion Pro" w:hAnsi="Minion Pro"/>
        </w:rPr>
      </w:pPr>
      <w:hyperlink r:id="rId41" w:history="1">
        <w:r w:rsidRPr="00A01567">
          <w:rPr>
            <w:rStyle w:val="Hyperlink"/>
            <w:rFonts w:ascii="Minion Pro" w:hAnsi="Minion Pro"/>
          </w:rPr>
          <w:t>https://www.youtube.com/watch?v=oeusbGFWPtY</w:t>
        </w:r>
      </w:hyperlink>
    </w:p>
    <w:p w14:paraId="07A3BC7F" w14:textId="77777777" w:rsidR="00A01567" w:rsidRPr="00A01567" w:rsidRDefault="00A01567" w:rsidP="00A01567">
      <w:pPr>
        <w:rPr>
          <w:color w:val="000000" w:themeColor="text1"/>
        </w:rPr>
      </w:pPr>
    </w:p>
    <w:p w14:paraId="581F6CFE" w14:textId="77777777" w:rsidR="00A01567" w:rsidRDefault="00A01567" w:rsidP="004239A9">
      <w:pPr>
        <w:pStyle w:val="ListParagraph"/>
        <w:numPr>
          <w:ilvl w:val="0"/>
          <w:numId w:val="38"/>
        </w:numPr>
        <w:rPr>
          <w:rFonts w:ascii="Minion Pro" w:hAnsi="Minion Pro"/>
        </w:rPr>
      </w:pPr>
      <w:r w:rsidRPr="00A01567">
        <w:rPr>
          <w:rFonts w:ascii="Minion Pro" w:hAnsi="Minion Pro"/>
        </w:rPr>
        <w:t>The Gratitude Game</w:t>
      </w:r>
    </w:p>
    <w:p w14:paraId="3F978981" w14:textId="0C23E546" w:rsidR="00A01567" w:rsidRPr="00A01567" w:rsidRDefault="00A01567" w:rsidP="004239A9">
      <w:pPr>
        <w:pStyle w:val="ListParagraph"/>
        <w:numPr>
          <w:ilvl w:val="1"/>
          <w:numId w:val="38"/>
        </w:numPr>
        <w:rPr>
          <w:rFonts w:ascii="Minion Pro" w:hAnsi="Minion Pro"/>
        </w:rPr>
      </w:pPr>
      <w:hyperlink r:id="rId42" w:history="1">
        <w:r w:rsidRPr="00A01567">
          <w:rPr>
            <w:rStyle w:val="Hyperlink"/>
            <w:rFonts w:ascii="Minion Pro" w:hAnsi="Minion Pro"/>
          </w:rPr>
          <w:t>https://www.everythingmom.com/activities/mindfulness-activities-for-kids</w:t>
        </w:r>
      </w:hyperlink>
    </w:p>
    <w:p w14:paraId="3382E372" w14:textId="77777777" w:rsidR="00A01567" w:rsidRPr="00A01567" w:rsidRDefault="00A01567" w:rsidP="004239A9">
      <w:pPr>
        <w:pStyle w:val="ListParagraph"/>
        <w:numPr>
          <w:ilvl w:val="1"/>
          <w:numId w:val="38"/>
        </w:numPr>
        <w:rPr>
          <w:rFonts w:ascii="Minion Pro" w:hAnsi="Minion Pro"/>
        </w:rPr>
      </w:pPr>
      <w:r w:rsidRPr="00A01567">
        <w:rPr>
          <w:rFonts w:ascii="Minion Pro" w:hAnsi="Minion Pro"/>
        </w:rPr>
        <w:t xml:space="preserve">Sit, </w:t>
      </w:r>
      <w:proofErr w:type="gramStart"/>
      <w:r w:rsidRPr="00A01567">
        <w:rPr>
          <w:rFonts w:ascii="Minion Pro" w:hAnsi="Minion Pro"/>
        </w:rPr>
        <w:t>relax</w:t>
      </w:r>
      <w:proofErr w:type="gramEnd"/>
      <w:r w:rsidRPr="00A01567">
        <w:rPr>
          <w:rFonts w:ascii="Minion Pro" w:hAnsi="Minion Pro"/>
        </w:rPr>
        <w:t xml:space="preserve"> and close eyes </w:t>
      </w:r>
      <w:proofErr w:type="spellStart"/>
      <w:r w:rsidRPr="00A01567">
        <w:rPr>
          <w:rFonts w:ascii="Minion Pro" w:hAnsi="Minion Pro"/>
        </w:rPr>
        <w:t>eyes</w:t>
      </w:r>
      <w:proofErr w:type="spellEnd"/>
      <w:r w:rsidRPr="00A01567">
        <w:rPr>
          <w:rFonts w:ascii="Minion Pro" w:hAnsi="Minion Pro"/>
        </w:rPr>
        <w:t xml:space="preserve">. </w:t>
      </w:r>
    </w:p>
    <w:p w14:paraId="3F5C4E20" w14:textId="77777777" w:rsidR="00A01567" w:rsidRPr="00A01567" w:rsidRDefault="00A01567" w:rsidP="004239A9">
      <w:pPr>
        <w:pStyle w:val="ListParagraph"/>
        <w:numPr>
          <w:ilvl w:val="1"/>
          <w:numId w:val="38"/>
        </w:numPr>
        <w:rPr>
          <w:rFonts w:ascii="Minion Pro" w:hAnsi="Minion Pro"/>
        </w:rPr>
      </w:pPr>
      <w:r w:rsidRPr="00A01567">
        <w:rPr>
          <w:rFonts w:ascii="Minion Pro" w:hAnsi="Minion Pro"/>
        </w:rPr>
        <w:t xml:space="preserve">Think of all the beauty that exists on the Earth. </w:t>
      </w:r>
    </w:p>
    <w:p w14:paraId="532E06ED" w14:textId="77777777" w:rsidR="00A01567" w:rsidRPr="00A01567" w:rsidRDefault="00A01567" w:rsidP="004239A9">
      <w:pPr>
        <w:pStyle w:val="ListParagraph"/>
        <w:numPr>
          <w:ilvl w:val="1"/>
          <w:numId w:val="38"/>
        </w:numPr>
        <w:rPr>
          <w:rFonts w:ascii="Minion Pro" w:hAnsi="Minion Pro"/>
        </w:rPr>
      </w:pPr>
      <w:r w:rsidRPr="00A01567">
        <w:rPr>
          <w:rFonts w:ascii="Minion Pro" w:hAnsi="Minion Pro"/>
        </w:rPr>
        <w:t>What you hold sacred can be the focus of your mind as you inhale a deep breath.</w:t>
      </w:r>
    </w:p>
    <w:p w14:paraId="27CCA21E" w14:textId="77777777" w:rsidR="00A01567" w:rsidRPr="00A01567" w:rsidRDefault="00A01567" w:rsidP="004239A9">
      <w:pPr>
        <w:pStyle w:val="ListParagraph"/>
        <w:numPr>
          <w:ilvl w:val="1"/>
          <w:numId w:val="38"/>
        </w:numPr>
        <w:rPr>
          <w:rFonts w:ascii="Minion Pro" w:hAnsi="Minion Pro"/>
        </w:rPr>
      </w:pPr>
      <w:r w:rsidRPr="00A01567">
        <w:rPr>
          <w:rFonts w:ascii="Minion Pro" w:hAnsi="Minion Pro"/>
        </w:rPr>
        <w:t>Concentrating on what you hold sacred on Earth, see yourself appreciating its beauty and doing something good for it.</w:t>
      </w:r>
    </w:p>
    <w:p w14:paraId="70742194" w14:textId="77777777" w:rsidR="00A01567" w:rsidRPr="00D43A37" w:rsidRDefault="00A01567" w:rsidP="004239A9">
      <w:pPr>
        <w:pStyle w:val="ListParagraph"/>
        <w:numPr>
          <w:ilvl w:val="1"/>
          <w:numId w:val="38"/>
        </w:numPr>
      </w:pPr>
      <w:r w:rsidRPr="00A01567">
        <w:rPr>
          <w:rFonts w:ascii="Minion Pro" w:hAnsi="Minion Pro"/>
        </w:rPr>
        <w:t>Exhaling, envision what effect your appreciation of this thing will have.</w:t>
      </w:r>
    </w:p>
    <w:p w14:paraId="25912E71" w14:textId="0D9DC325" w:rsidR="00A01567" w:rsidRDefault="00A01567" w:rsidP="00A01567"/>
    <w:p w14:paraId="4D1EA6F0" w14:textId="77777777" w:rsidR="00A01567" w:rsidRPr="00A01567" w:rsidRDefault="00A01567" w:rsidP="004239A9">
      <w:pPr>
        <w:pStyle w:val="ListParagraph"/>
        <w:numPr>
          <w:ilvl w:val="0"/>
          <w:numId w:val="38"/>
        </w:numPr>
        <w:rPr>
          <w:rFonts w:ascii="Minion Pro" w:hAnsi="Minion Pro"/>
          <w:color w:val="000000" w:themeColor="text1"/>
        </w:rPr>
      </w:pPr>
      <w:r w:rsidRPr="00A01567">
        <w:rPr>
          <w:rFonts w:ascii="Minion Pro" w:hAnsi="Minion Pro"/>
          <w:color w:val="000000" w:themeColor="text1"/>
        </w:rPr>
        <w:t>Go Outside</w:t>
      </w:r>
    </w:p>
    <w:p w14:paraId="2BF72EEA" w14:textId="77777777" w:rsidR="00A01567" w:rsidRPr="00A01567" w:rsidRDefault="00A01567" w:rsidP="004239A9">
      <w:pPr>
        <w:pStyle w:val="ListParagraph"/>
        <w:numPr>
          <w:ilvl w:val="1"/>
          <w:numId w:val="38"/>
        </w:numPr>
        <w:rPr>
          <w:rFonts w:ascii="Minion Pro" w:hAnsi="Minion Pro"/>
        </w:rPr>
      </w:pPr>
      <w:r w:rsidRPr="00A01567">
        <w:rPr>
          <w:rFonts w:ascii="Minion Pro" w:hAnsi="Minion Pro"/>
        </w:rPr>
        <w:t xml:space="preserve">The sun is </w:t>
      </w:r>
      <w:proofErr w:type="gramStart"/>
      <w:r w:rsidRPr="00A01567">
        <w:rPr>
          <w:rFonts w:ascii="Minion Pro" w:hAnsi="Minion Pro"/>
        </w:rPr>
        <w:t>shining</w:t>
      </w:r>
      <w:proofErr w:type="gramEnd"/>
      <w:r w:rsidRPr="00A01567">
        <w:rPr>
          <w:rFonts w:ascii="Minion Pro" w:hAnsi="Minion Pro"/>
        </w:rPr>
        <w:t xml:space="preserve"> and you are free. Forget your screens, forget your phones. Unplug! Plan for an afternoon outside and breathe some fresh air. You can go for a walk, ride your bike, go skateboarding or if you live by the water, go swimming, </w:t>
      </w:r>
      <w:proofErr w:type="gramStart"/>
      <w:r w:rsidRPr="00A01567">
        <w:rPr>
          <w:rFonts w:ascii="Minion Pro" w:hAnsi="Minion Pro"/>
        </w:rPr>
        <w:t>surfing</w:t>
      </w:r>
      <w:proofErr w:type="gramEnd"/>
      <w:r w:rsidRPr="00A01567">
        <w:rPr>
          <w:rFonts w:ascii="Minion Pro" w:hAnsi="Minion Pro"/>
        </w:rPr>
        <w:t xml:space="preserve"> or kayaking.</w:t>
      </w:r>
    </w:p>
    <w:p w14:paraId="785417B6" w14:textId="06520835" w:rsidR="00A01567" w:rsidRDefault="00A01567" w:rsidP="00A01567"/>
    <w:p w14:paraId="7DB2F1BC" w14:textId="77777777" w:rsidR="00A01567" w:rsidRPr="00E37EDB" w:rsidRDefault="00A01567" w:rsidP="00A01567">
      <w:pPr>
        <w:pStyle w:val="ListParagraph"/>
      </w:pPr>
      <w:r>
        <w:rPr>
          <w:rFonts w:ascii="Minion Pro" w:hAnsi="Minion Pro"/>
        </w:rPr>
        <w:t>Sacred Table</w:t>
      </w:r>
    </w:p>
    <w:p w14:paraId="54F0BA2C" w14:textId="77777777" w:rsidR="00A01567" w:rsidRPr="00D87AF3" w:rsidRDefault="00A01567" w:rsidP="004239A9">
      <w:pPr>
        <w:pStyle w:val="ListParagraph"/>
        <w:numPr>
          <w:ilvl w:val="1"/>
          <w:numId w:val="10"/>
        </w:numPr>
      </w:pPr>
      <w:r>
        <w:rPr>
          <w:rFonts w:ascii="Minion Pro" w:hAnsi="Minion Pro"/>
        </w:rPr>
        <w:t>Light a candle to remind you of the light of the Christ within you.</w:t>
      </w:r>
    </w:p>
    <w:p w14:paraId="14117B46" w14:textId="77777777" w:rsidR="00A01567" w:rsidRDefault="00A01567" w:rsidP="00A01567"/>
    <w:p w14:paraId="6EA2AC03" w14:textId="3397BEB2" w:rsidR="00D930E2" w:rsidRDefault="00800610" w:rsidP="00196FE6">
      <w:pPr>
        <w:pStyle w:val="Heading2"/>
      </w:pPr>
      <w:r>
        <w:t xml:space="preserve">Media </w:t>
      </w:r>
      <w:r w:rsidR="00003D28">
        <w:t>Room</w:t>
      </w:r>
    </w:p>
    <w:p w14:paraId="4147E736" w14:textId="0E3B0355" w:rsidR="00A01567" w:rsidRPr="005967F2" w:rsidRDefault="00A01567" w:rsidP="00A01567">
      <w:r w:rsidRPr="005967F2">
        <w:t xml:space="preserve">Welcome to the Media Room. The world is full of tiny, perfect things! Then, think about all the tiny perfect things that are all around you. Do you notice them or are you distracted by your phone? Do you celebrate </w:t>
      </w:r>
      <w:proofErr w:type="gramStart"/>
      <w:r w:rsidRPr="005967F2">
        <w:t>them</w:t>
      </w:r>
      <w:proofErr w:type="gramEnd"/>
      <w:r w:rsidRPr="005967F2">
        <w:t xml:space="preserve"> or do you run right past? Taking time to notice the small things allows us to slow down and focus on the beauty of Mother Earth. </w:t>
      </w:r>
    </w:p>
    <w:p w14:paraId="7E7DD915" w14:textId="77777777" w:rsidR="00A01567" w:rsidRDefault="00A01567" w:rsidP="00A01567">
      <w:pPr>
        <w:rPr>
          <w:sz w:val="21"/>
          <w:szCs w:val="21"/>
        </w:rPr>
      </w:pPr>
    </w:p>
    <w:p w14:paraId="5957FEE0" w14:textId="68A6D271" w:rsidR="00164E8B" w:rsidRDefault="00A01567" w:rsidP="00A01567">
      <w:pPr>
        <w:rPr>
          <w:rFonts w:ascii="Minion Pro" w:hAnsi="Minion Pro"/>
        </w:rPr>
      </w:pPr>
      <w:r w:rsidRPr="00A01567">
        <w:rPr>
          <w:rFonts w:ascii="Minion Pro" w:hAnsi="Minion Pro"/>
        </w:rPr>
        <w:t>Teens</w:t>
      </w:r>
      <w:r>
        <w:rPr>
          <w:rFonts w:ascii="Minion Pro" w:hAnsi="Minion Pro"/>
        </w:rPr>
        <w:t xml:space="preserve">: </w:t>
      </w:r>
      <w:r w:rsidRPr="00A01567">
        <w:rPr>
          <w:rFonts w:ascii="Minion Pro" w:hAnsi="Minion Pro"/>
        </w:rPr>
        <w:t>We know the solutions to reversing climate change, yet we take no measurable actions. Greta Thunberg has an important message to share. The message is not enough, we all have the power to make just one positive change. What will yours be?</w:t>
      </w:r>
    </w:p>
    <w:p w14:paraId="62E4356E" w14:textId="77777777" w:rsidR="00A01567" w:rsidRPr="00A01567" w:rsidRDefault="00A01567" w:rsidP="00A01567">
      <w:pPr>
        <w:rPr>
          <w:rFonts w:ascii="Minion Pro" w:hAnsi="Minion Pro"/>
          <w:sz w:val="32"/>
          <w:szCs w:val="32"/>
        </w:rPr>
      </w:pPr>
    </w:p>
    <w:p w14:paraId="40E8483E" w14:textId="77777777" w:rsidR="00A01567" w:rsidRPr="00A01567" w:rsidRDefault="00A01567" w:rsidP="004239A9">
      <w:pPr>
        <w:pStyle w:val="ListParagraph"/>
        <w:numPr>
          <w:ilvl w:val="0"/>
          <w:numId w:val="39"/>
        </w:numPr>
        <w:rPr>
          <w:rFonts w:ascii="Minion Pro" w:hAnsi="Minion Pro"/>
        </w:rPr>
      </w:pPr>
      <w:r w:rsidRPr="00A01567">
        <w:rPr>
          <w:rFonts w:ascii="Minion Pro" w:hAnsi="Minion Pro"/>
          <w:i/>
          <w:iCs/>
        </w:rPr>
        <w:t>Tiny Perfect Things</w:t>
      </w:r>
    </w:p>
    <w:p w14:paraId="34699186" w14:textId="16BF3887" w:rsidR="00A01567" w:rsidRPr="00A01567" w:rsidRDefault="00A01567" w:rsidP="004239A9">
      <w:pPr>
        <w:pStyle w:val="ListParagraph"/>
        <w:numPr>
          <w:ilvl w:val="1"/>
          <w:numId w:val="39"/>
        </w:numPr>
        <w:rPr>
          <w:rFonts w:ascii="Minion Pro" w:hAnsi="Minion Pro"/>
        </w:rPr>
      </w:pPr>
      <w:hyperlink r:id="rId43" w:history="1">
        <w:r w:rsidRPr="00A01567">
          <w:rPr>
            <w:rStyle w:val="Hyperlink"/>
            <w:rFonts w:ascii="Minion Pro" w:hAnsi="Minion Pro"/>
          </w:rPr>
          <w:t>https://www.youtube.com/watch?v=mht1sBHbS6w</w:t>
        </w:r>
      </w:hyperlink>
    </w:p>
    <w:p w14:paraId="4FE32DAB" w14:textId="77777777" w:rsidR="00A01567" w:rsidRPr="00A01567" w:rsidRDefault="00A01567" w:rsidP="00A01567">
      <w:pPr>
        <w:pStyle w:val="ListParagraph"/>
        <w:numPr>
          <w:ilvl w:val="0"/>
          <w:numId w:val="0"/>
        </w:numPr>
        <w:ind w:left="720"/>
        <w:rPr>
          <w:rFonts w:ascii="Minion Pro" w:hAnsi="Minion Pro"/>
        </w:rPr>
      </w:pPr>
    </w:p>
    <w:p w14:paraId="530F0301" w14:textId="602FF699" w:rsidR="002D5DB3" w:rsidRPr="00A01567" w:rsidRDefault="00D930E2" w:rsidP="004239A9">
      <w:pPr>
        <w:pStyle w:val="ListParagraph"/>
        <w:numPr>
          <w:ilvl w:val="0"/>
          <w:numId w:val="4"/>
        </w:numPr>
        <w:rPr>
          <w:rFonts w:ascii="Minion Pro" w:hAnsi="Minion Pro"/>
        </w:rPr>
      </w:pPr>
      <w:r w:rsidRPr="00A01567">
        <w:rPr>
          <w:rFonts w:ascii="Minion Pro" w:hAnsi="Minion Pro"/>
        </w:rPr>
        <w:t>Reflection Questions</w:t>
      </w:r>
    </w:p>
    <w:p w14:paraId="3AEF0EBC" w14:textId="3E01909D" w:rsidR="00D930E2" w:rsidRPr="00A01567" w:rsidRDefault="00A01567" w:rsidP="004239A9">
      <w:pPr>
        <w:pStyle w:val="ListParagraph"/>
        <w:numPr>
          <w:ilvl w:val="1"/>
          <w:numId w:val="4"/>
        </w:numPr>
        <w:rPr>
          <w:rFonts w:ascii="Minion Pro" w:hAnsi="Minion Pro"/>
        </w:rPr>
      </w:pPr>
      <w:r w:rsidRPr="00A01567">
        <w:rPr>
          <w:rFonts w:ascii="Minion Pro" w:hAnsi="Minion Pro"/>
        </w:rPr>
        <w:t>What are the tiny perfect things that are seen?</w:t>
      </w:r>
    </w:p>
    <w:p w14:paraId="5D15B3A5" w14:textId="65F0E07C" w:rsidR="00A01567" w:rsidRPr="00A01567" w:rsidRDefault="00A01567" w:rsidP="004239A9">
      <w:pPr>
        <w:pStyle w:val="ListParagraph"/>
        <w:numPr>
          <w:ilvl w:val="1"/>
          <w:numId w:val="4"/>
        </w:numPr>
        <w:rPr>
          <w:rFonts w:ascii="Minion Pro" w:hAnsi="Minion Pro"/>
        </w:rPr>
      </w:pPr>
      <w:r w:rsidRPr="00A01567">
        <w:rPr>
          <w:rFonts w:ascii="Minion Pro" w:hAnsi="Minion Pro"/>
        </w:rPr>
        <w:t>When we begin to focus on the tiny perfect things, how does this change our perspective of the world?</w:t>
      </w:r>
    </w:p>
    <w:p w14:paraId="64E0DA33" w14:textId="49E94531" w:rsidR="00A01567" w:rsidRPr="00A01567" w:rsidRDefault="00A01567" w:rsidP="004239A9">
      <w:pPr>
        <w:pStyle w:val="ListParagraph"/>
        <w:numPr>
          <w:ilvl w:val="1"/>
          <w:numId w:val="4"/>
        </w:numPr>
        <w:rPr>
          <w:rFonts w:ascii="Minion Pro" w:hAnsi="Minion Pro"/>
        </w:rPr>
      </w:pPr>
      <w:r w:rsidRPr="00A01567">
        <w:rPr>
          <w:rFonts w:ascii="Minion Pro" w:hAnsi="Minion Pro"/>
        </w:rPr>
        <w:t>What do we have to do to see the perfect things in the world?</w:t>
      </w:r>
    </w:p>
    <w:p w14:paraId="15103887" w14:textId="4BA300CA" w:rsidR="00A01567" w:rsidRPr="00A01567" w:rsidRDefault="00A01567" w:rsidP="004239A9">
      <w:pPr>
        <w:pStyle w:val="ListParagraph"/>
        <w:numPr>
          <w:ilvl w:val="1"/>
          <w:numId w:val="4"/>
        </w:numPr>
        <w:rPr>
          <w:rFonts w:ascii="Minion Pro" w:hAnsi="Minion Pro"/>
        </w:rPr>
      </w:pPr>
      <w:r w:rsidRPr="00A01567">
        <w:rPr>
          <w:rFonts w:ascii="Minion Pro" w:hAnsi="Minion Pro"/>
        </w:rPr>
        <w:t>How will this noticing change how we care for the Earth?</w:t>
      </w:r>
    </w:p>
    <w:p w14:paraId="47623134" w14:textId="65D78A08" w:rsidR="00A01567" w:rsidRPr="00A01567" w:rsidRDefault="00A01567" w:rsidP="00A01567">
      <w:pPr>
        <w:rPr>
          <w:rFonts w:ascii="Minion Pro" w:hAnsi="Minion Pro"/>
        </w:rPr>
      </w:pPr>
    </w:p>
    <w:p w14:paraId="282FEA8D" w14:textId="77777777" w:rsidR="00A01567" w:rsidRPr="00A01567" w:rsidRDefault="00A01567" w:rsidP="004239A9">
      <w:pPr>
        <w:pStyle w:val="ListParagraph"/>
        <w:numPr>
          <w:ilvl w:val="0"/>
          <w:numId w:val="4"/>
        </w:numPr>
        <w:rPr>
          <w:rFonts w:ascii="Minion Pro" w:hAnsi="Minion Pro"/>
        </w:rPr>
      </w:pPr>
      <w:r w:rsidRPr="00A01567">
        <w:rPr>
          <w:rFonts w:ascii="Minion Pro" w:hAnsi="Minion Pro"/>
        </w:rPr>
        <w:t>School strike for climate - save the world by changing the rules | Greta Thunberg</w:t>
      </w:r>
    </w:p>
    <w:p w14:paraId="032DC38D" w14:textId="5145DFC4" w:rsidR="00A01567" w:rsidRPr="00A01567" w:rsidRDefault="00A01567" w:rsidP="004239A9">
      <w:pPr>
        <w:pStyle w:val="ListParagraph"/>
        <w:numPr>
          <w:ilvl w:val="1"/>
          <w:numId w:val="4"/>
        </w:numPr>
        <w:rPr>
          <w:rStyle w:val="Hyperlink"/>
          <w:rFonts w:ascii="Minion Pro" w:hAnsi="Minion Pro"/>
          <w:color w:val="auto"/>
          <w:u w:val="none"/>
        </w:rPr>
      </w:pPr>
      <w:hyperlink r:id="rId44" w:history="1">
        <w:r w:rsidRPr="00A01567">
          <w:rPr>
            <w:rStyle w:val="Hyperlink"/>
            <w:rFonts w:ascii="Minion Pro" w:hAnsi="Minion Pro"/>
          </w:rPr>
          <w:t>https://youtu.be/EAmmUIEsN9A</w:t>
        </w:r>
      </w:hyperlink>
    </w:p>
    <w:p w14:paraId="00A6330E" w14:textId="43C9127F" w:rsidR="00A01567" w:rsidRPr="00A01567" w:rsidRDefault="00A01567" w:rsidP="00A01567">
      <w:pPr>
        <w:rPr>
          <w:rFonts w:ascii="Minion Pro" w:hAnsi="Minion Pro"/>
        </w:rPr>
      </w:pPr>
    </w:p>
    <w:p w14:paraId="13D76D67" w14:textId="58F5299E" w:rsidR="00A01567" w:rsidRDefault="00A01567" w:rsidP="004239A9">
      <w:pPr>
        <w:pStyle w:val="ListParagraph"/>
        <w:numPr>
          <w:ilvl w:val="0"/>
          <w:numId w:val="40"/>
        </w:numPr>
        <w:rPr>
          <w:rFonts w:ascii="Minion Pro" w:hAnsi="Minion Pro"/>
        </w:rPr>
      </w:pPr>
      <w:r w:rsidRPr="00A01567">
        <w:rPr>
          <w:rFonts w:ascii="Minion Pro" w:hAnsi="Minion Pro"/>
        </w:rPr>
        <w:t>Reflection Questions</w:t>
      </w:r>
    </w:p>
    <w:p w14:paraId="4A81BD5E" w14:textId="77777777" w:rsidR="00A01567" w:rsidRDefault="00A01567" w:rsidP="004239A9">
      <w:pPr>
        <w:pStyle w:val="ListParagraph"/>
        <w:numPr>
          <w:ilvl w:val="1"/>
          <w:numId w:val="40"/>
        </w:numPr>
      </w:pPr>
      <w:r>
        <w:t>What did Greta learn at a young age?</w:t>
      </w:r>
    </w:p>
    <w:p w14:paraId="6E4A9F94" w14:textId="77777777" w:rsidR="00A01567" w:rsidRDefault="00A01567" w:rsidP="004239A9">
      <w:pPr>
        <w:pStyle w:val="ListParagraph"/>
        <w:numPr>
          <w:ilvl w:val="1"/>
          <w:numId w:val="40"/>
        </w:numPr>
      </w:pPr>
      <w:r>
        <w:t>What was she surprised by?</w:t>
      </w:r>
    </w:p>
    <w:p w14:paraId="3FD8E834" w14:textId="77777777" w:rsidR="00A01567" w:rsidRDefault="00A01567" w:rsidP="004239A9">
      <w:pPr>
        <w:pStyle w:val="ListParagraph"/>
        <w:numPr>
          <w:ilvl w:val="1"/>
          <w:numId w:val="40"/>
        </w:numPr>
      </w:pPr>
      <w:r>
        <w:t>What happened when she was 11?</w:t>
      </w:r>
    </w:p>
    <w:p w14:paraId="7F50DB0B" w14:textId="77777777" w:rsidR="00A01567" w:rsidRDefault="00A01567" w:rsidP="004239A9">
      <w:pPr>
        <w:pStyle w:val="ListParagraph"/>
        <w:numPr>
          <w:ilvl w:val="1"/>
          <w:numId w:val="40"/>
        </w:numPr>
      </w:pPr>
      <w:r>
        <w:t xml:space="preserve">If climate change is a huge threat, why are we not changing what we need to change? </w:t>
      </w:r>
    </w:p>
    <w:p w14:paraId="5BF03220" w14:textId="77777777" w:rsidR="00A01567" w:rsidRDefault="00A01567" w:rsidP="004239A9">
      <w:pPr>
        <w:pStyle w:val="ListParagraph"/>
        <w:numPr>
          <w:ilvl w:val="1"/>
          <w:numId w:val="40"/>
        </w:numPr>
      </w:pPr>
      <w:r>
        <w:t>Why do you think our leaders rarely talk about climate change?</w:t>
      </w:r>
    </w:p>
    <w:p w14:paraId="28BFDCA7" w14:textId="77777777" w:rsidR="00A01567" w:rsidRDefault="00A01567" w:rsidP="004239A9">
      <w:pPr>
        <w:pStyle w:val="ListParagraph"/>
        <w:numPr>
          <w:ilvl w:val="1"/>
          <w:numId w:val="40"/>
        </w:numPr>
      </w:pPr>
      <w:r>
        <w:t>What are the consequences of the way we are living now?</w:t>
      </w:r>
    </w:p>
    <w:p w14:paraId="6380C324" w14:textId="77777777" w:rsidR="00A01567" w:rsidRDefault="00A01567" w:rsidP="004239A9">
      <w:pPr>
        <w:pStyle w:val="ListParagraph"/>
        <w:numPr>
          <w:ilvl w:val="1"/>
          <w:numId w:val="40"/>
        </w:numPr>
      </w:pPr>
      <w:r>
        <w:t>What do we do to solve the climate crisis?</w:t>
      </w:r>
    </w:p>
    <w:p w14:paraId="504A7FB8" w14:textId="39A772E3" w:rsidR="00A01567" w:rsidRPr="00A01567" w:rsidRDefault="00A01567" w:rsidP="004239A9">
      <w:pPr>
        <w:pStyle w:val="ListParagraph"/>
        <w:numPr>
          <w:ilvl w:val="1"/>
          <w:numId w:val="40"/>
        </w:numPr>
      </w:pPr>
      <w:r>
        <w:t>What is one action you can take to contribute to the solution?</w:t>
      </w:r>
    </w:p>
    <w:p w14:paraId="18D7315F" w14:textId="77777777" w:rsidR="00A01567" w:rsidRPr="00D930E2" w:rsidRDefault="00A01567" w:rsidP="00A01567"/>
    <w:p w14:paraId="7687280D" w14:textId="08AB6426" w:rsidR="00800610" w:rsidRDefault="00800610" w:rsidP="00800610">
      <w:pPr>
        <w:pStyle w:val="Heading2"/>
      </w:pPr>
      <w:r>
        <w:t>Creation Station</w:t>
      </w:r>
    </w:p>
    <w:p w14:paraId="62CF5D55" w14:textId="7537C394" w:rsidR="00A01567" w:rsidRPr="005967F2" w:rsidRDefault="00A01567" w:rsidP="00A01567">
      <w:r w:rsidRPr="005967F2">
        <w:t xml:space="preserve">Now, let’s make an earth care pledge! What are some things you can do to maintain the health of our environment? </w:t>
      </w:r>
      <w:r>
        <w:t>You</w:t>
      </w:r>
      <w:r w:rsidRPr="005967F2">
        <w:t xml:space="preserve"> will be able to access this activity as well as one the shows you how to do an energy audit of your home. Any little thing we can do for the Earth can make a big difference.</w:t>
      </w:r>
    </w:p>
    <w:p w14:paraId="2071A356" w14:textId="77777777" w:rsidR="00164E8B" w:rsidRPr="00164E8B" w:rsidRDefault="00164E8B" w:rsidP="00164E8B"/>
    <w:p w14:paraId="749BE0F5" w14:textId="78347E1A" w:rsidR="00A01567" w:rsidRPr="0094360F" w:rsidRDefault="00A01567" w:rsidP="004239A9">
      <w:pPr>
        <w:pStyle w:val="ListParagraph"/>
        <w:numPr>
          <w:ilvl w:val="0"/>
          <w:numId w:val="40"/>
        </w:numPr>
      </w:pPr>
      <w:proofErr w:type="spellStart"/>
      <w:r w:rsidRPr="0094360F">
        <w:t>EarthCare</w:t>
      </w:r>
      <w:proofErr w:type="spellEnd"/>
      <w:r w:rsidRPr="0094360F">
        <w:t xml:space="preserve"> Pledge</w:t>
      </w:r>
      <w:r>
        <w:t xml:space="preserve"> (Tweens)</w:t>
      </w:r>
    </w:p>
    <w:p w14:paraId="1E0035CD" w14:textId="77777777" w:rsidR="00A01567" w:rsidRPr="0094360F" w:rsidRDefault="00A01567" w:rsidP="004239A9">
      <w:pPr>
        <w:pStyle w:val="ListParagraph"/>
        <w:numPr>
          <w:ilvl w:val="1"/>
          <w:numId w:val="40"/>
        </w:numPr>
      </w:pPr>
      <w:r w:rsidRPr="0094360F">
        <w:t>Since kids love to draw and doodle, put those talents to good use by creating an Earth Day pledge.</w:t>
      </w:r>
    </w:p>
    <w:p w14:paraId="091CAA7B" w14:textId="77777777" w:rsidR="00A01567" w:rsidRPr="0094360F" w:rsidRDefault="00A01567" w:rsidP="004239A9">
      <w:pPr>
        <w:pStyle w:val="ListParagraph"/>
        <w:numPr>
          <w:ilvl w:val="1"/>
          <w:numId w:val="40"/>
        </w:numPr>
      </w:pPr>
      <w:r w:rsidRPr="0094360F">
        <w:t xml:space="preserve">Make a list of the </w:t>
      </w:r>
      <w:proofErr w:type="gramStart"/>
      <w:r w:rsidRPr="0094360F">
        <w:t>things</w:t>
      </w:r>
      <w:proofErr w:type="gramEnd"/>
      <w:r w:rsidRPr="0094360F">
        <w:t xml:space="preserve"> kids would like to do to maintain the health of our environment:</w:t>
      </w:r>
    </w:p>
    <w:p w14:paraId="2BC4DC38" w14:textId="77777777" w:rsidR="00A01567" w:rsidRPr="0094360F" w:rsidRDefault="00A01567" w:rsidP="004239A9">
      <w:pPr>
        <w:pStyle w:val="ListParagraph"/>
        <w:numPr>
          <w:ilvl w:val="2"/>
          <w:numId w:val="40"/>
        </w:numPr>
      </w:pPr>
      <w:r w:rsidRPr="0094360F">
        <w:t>Plant trees</w:t>
      </w:r>
    </w:p>
    <w:p w14:paraId="3A411847" w14:textId="77777777" w:rsidR="00A01567" w:rsidRPr="0094360F" w:rsidRDefault="00A01567" w:rsidP="004239A9">
      <w:pPr>
        <w:pStyle w:val="ListParagraph"/>
        <w:numPr>
          <w:ilvl w:val="2"/>
          <w:numId w:val="40"/>
        </w:numPr>
      </w:pPr>
      <w:r w:rsidRPr="0094360F">
        <w:t>Go paperless</w:t>
      </w:r>
    </w:p>
    <w:p w14:paraId="6E4D1DA7" w14:textId="77777777" w:rsidR="00A01567" w:rsidRPr="0094360F" w:rsidRDefault="00A01567" w:rsidP="004239A9">
      <w:pPr>
        <w:pStyle w:val="ListParagraph"/>
        <w:numPr>
          <w:ilvl w:val="2"/>
          <w:numId w:val="40"/>
        </w:numPr>
      </w:pPr>
      <w:r w:rsidRPr="0094360F">
        <w:t>Turn off lights that don't need to be on</w:t>
      </w:r>
    </w:p>
    <w:p w14:paraId="1F7782E9" w14:textId="77777777" w:rsidR="00A01567" w:rsidRPr="0094360F" w:rsidRDefault="00A01567" w:rsidP="004239A9">
      <w:pPr>
        <w:pStyle w:val="ListParagraph"/>
        <w:numPr>
          <w:ilvl w:val="2"/>
          <w:numId w:val="40"/>
        </w:numPr>
      </w:pPr>
      <w:r w:rsidRPr="0094360F">
        <w:t>Use cloth grocery bags instead of plastic ones</w:t>
      </w:r>
    </w:p>
    <w:p w14:paraId="46E5E635" w14:textId="77777777" w:rsidR="00A01567" w:rsidRPr="0094360F" w:rsidRDefault="00A01567" w:rsidP="004239A9">
      <w:pPr>
        <w:pStyle w:val="ListParagraph"/>
        <w:numPr>
          <w:ilvl w:val="2"/>
          <w:numId w:val="40"/>
        </w:numPr>
      </w:pPr>
      <w:r w:rsidRPr="0094360F">
        <w:t>Try shampoo bars instead of the bottled variety</w:t>
      </w:r>
    </w:p>
    <w:p w14:paraId="7CBD569E" w14:textId="77777777" w:rsidR="00A01567" w:rsidRPr="0094360F" w:rsidRDefault="00A01567" w:rsidP="004239A9">
      <w:pPr>
        <w:pStyle w:val="ListParagraph"/>
        <w:numPr>
          <w:ilvl w:val="2"/>
          <w:numId w:val="40"/>
        </w:numPr>
      </w:pPr>
      <w:r w:rsidRPr="0094360F">
        <w:t>Make cleaning products using lemon and vinegar</w:t>
      </w:r>
    </w:p>
    <w:p w14:paraId="06B0E3AA" w14:textId="77777777" w:rsidR="00A01567" w:rsidRPr="0094360F" w:rsidRDefault="00A01567" w:rsidP="004239A9">
      <w:pPr>
        <w:pStyle w:val="ListParagraph"/>
        <w:numPr>
          <w:ilvl w:val="2"/>
          <w:numId w:val="40"/>
        </w:numPr>
      </w:pPr>
      <w:r w:rsidRPr="0094360F">
        <w:t>Stick to the three Rs: Reduce, Reuse and Recycle</w:t>
      </w:r>
    </w:p>
    <w:p w14:paraId="4B1A9266" w14:textId="77777777" w:rsidR="00A01567" w:rsidRPr="0094360F" w:rsidRDefault="00A01567" w:rsidP="004239A9">
      <w:pPr>
        <w:pStyle w:val="ListParagraph"/>
        <w:numPr>
          <w:ilvl w:val="2"/>
          <w:numId w:val="40"/>
        </w:numPr>
      </w:pPr>
      <w:r w:rsidRPr="0094360F">
        <w:t>Lower your carbon footprint by reducing trash output</w:t>
      </w:r>
    </w:p>
    <w:p w14:paraId="556F423F" w14:textId="77777777" w:rsidR="00A01567" w:rsidRPr="0094360F" w:rsidRDefault="00A01567" w:rsidP="004239A9">
      <w:pPr>
        <w:pStyle w:val="ListParagraph"/>
        <w:numPr>
          <w:ilvl w:val="2"/>
          <w:numId w:val="40"/>
        </w:numPr>
      </w:pPr>
      <w:r w:rsidRPr="0094360F">
        <w:t>Spend more time outside than playing video games indoors</w:t>
      </w:r>
    </w:p>
    <w:p w14:paraId="284D5A02" w14:textId="77777777" w:rsidR="00A01567" w:rsidRPr="0094360F" w:rsidRDefault="00A01567" w:rsidP="004239A9">
      <w:pPr>
        <w:pStyle w:val="ListParagraph"/>
        <w:numPr>
          <w:ilvl w:val="2"/>
          <w:numId w:val="40"/>
        </w:numPr>
      </w:pPr>
      <w:r w:rsidRPr="0094360F">
        <w:t>Use energy-efficient LED bulbs -- they last much longer than traditional bulbs</w:t>
      </w:r>
    </w:p>
    <w:p w14:paraId="3A82C084" w14:textId="77777777" w:rsidR="00A01567" w:rsidRPr="0094360F" w:rsidRDefault="00A01567" w:rsidP="004239A9">
      <w:pPr>
        <w:pStyle w:val="ListParagraph"/>
        <w:numPr>
          <w:ilvl w:val="2"/>
          <w:numId w:val="40"/>
        </w:numPr>
      </w:pPr>
      <w:r w:rsidRPr="0094360F">
        <w:t>Or anything else you can think of!</w:t>
      </w:r>
    </w:p>
    <w:p w14:paraId="45204DDC" w14:textId="04B9152A" w:rsidR="00A01567" w:rsidRDefault="00A01567" w:rsidP="004239A9">
      <w:pPr>
        <w:pStyle w:val="ListParagraph"/>
        <w:numPr>
          <w:ilvl w:val="2"/>
          <w:numId w:val="40"/>
        </w:numPr>
      </w:pPr>
      <w:r w:rsidRPr="0094360F">
        <w:t>Feed kids' imagination with a shortlist of ideas they can use today for their Earth Day pledge. Encourage them to come up with ways to minimize their carbon footprint, then write them down on a colorfully decorated paper.</w:t>
      </w:r>
    </w:p>
    <w:p w14:paraId="4B6D9A0A" w14:textId="5DD635BC" w:rsidR="00A01567" w:rsidRDefault="00A01567" w:rsidP="00A01567"/>
    <w:p w14:paraId="7DD85F90" w14:textId="70D7083A" w:rsidR="00A01567" w:rsidRDefault="00A01567" w:rsidP="00A01567"/>
    <w:p w14:paraId="04638F16" w14:textId="2DDAA92F" w:rsidR="00A01567" w:rsidRDefault="00A01567" w:rsidP="00A01567"/>
    <w:p w14:paraId="6206B9A2" w14:textId="094127CA" w:rsidR="00A01567" w:rsidRDefault="00A01567" w:rsidP="004239A9">
      <w:pPr>
        <w:pStyle w:val="ListParagraph"/>
        <w:numPr>
          <w:ilvl w:val="0"/>
          <w:numId w:val="40"/>
        </w:numPr>
        <w:rPr>
          <w:rFonts w:ascii="Minion Pro" w:hAnsi="Minion Pro"/>
          <w:color w:val="000000" w:themeColor="text1"/>
        </w:rPr>
      </w:pPr>
      <w:r w:rsidRPr="00A01567">
        <w:rPr>
          <w:rFonts w:ascii="Minion Pro" w:hAnsi="Minion Pro"/>
          <w:color w:val="000000" w:themeColor="text1"/>
        </w:rPr>
        <w:t>There are 13 pledge options – select one.</w:t>
      </w:r>
      <w:r w:rsidRPr="00A01567">
        <w:rPr>
          <w:rFonts w:ascii="Minion Pro" w:hAnsi="Minion Pro"/>
          <w:color w:val="000000" w:themeColor="text1"/>
        </w:rPr>
        <w:t xml:space="preserve"> </w:t>
      </w:r>
      <w:r>
        <w:rPr>
          <w:rFonts w:ascii="Minion Pro" w:hAnsi="Minion Pro"/>
          <w:color w:val="000000" w:themeColor="text1"/>
        </w:rPr>
        <w:t>(Teens)</w:t>
      </w:r>
    </w:p>
    <w:p w14:paraId="21EF40AF" w14:textId="2E6D76B0" w:rsidR="00A01567" w:rsidRPr="00A01567" w:rsidRDefault="00A01567" w:rsidP="004239A9">
      <w:pPr>
        <w:pStyle w:val="ListParagraph"/>
        <w:numPr>
          <w:ilvl w:val="1"/>
          <w:numId w:val="40"/>
        </w:numPr>
        <w:rPr>
          <w:rFonts w:ascii="Minion Pro" w:hAnsi="Minion Pro"/>
          <w:color w:val="000000" w:themeColor="text1"/>
        </w:rPr>
      </w:pPr>
      <w:hyperlink r:id="rId45" w:history="1">
        <w:r w:rsidRPr="00A01567">
          <w:rPr>
            <w:rStyle w:val="Hyperlink"/>
            <w:rFonts w:ascii="Minion Pro" w:hAnsi="Minion Pro"/>
          </w:rPr>
          <w:t>https://www.earthday.org/pledge/</w:t>
        </w:r>
      </w:hyperlink>
    </w:p>
    <w:p w14:paraId="7291428D" w14:textId="77777777" w:rsidR="00A01567" w:rsidRDefault="00A01567" w:rsidP="00A01567">
      <w:pPr>
        <w:rPr>
          <w:color w:val="000000" w:themeColor="text1"/>
        </w:rPr>
      </w:pPr>
    </w:p>
    <w:p w14:paraId="3C64A97C" w14:textId="77777777" w:rsidR="00486E80" w:rsidRPr="00486E80" w:rsidRDefault="00A01567" w:rsidP="004239A9">
      <w:pPr>
        <w:pStyle w:val="ListParagraph"/>
        <w:numPr>
          <w:ilvl w:val="0"/>
          <w:numId w:val="41"/>
        </w:numPr>
        <w:rPr>
          <w:rFonts w:ascii="Minion Pro" w:hAnsi="Minion Pro"/>
          <w:shd w:val="clear" w:color="auto" w:fill="FFFFFF"/>
        </w:rPr>
      </w:pPr>
      <w:r w:rsidRPr="00A01567">
        <w:rPr>
          <w:rFonts w:ascii="Minion Pro" w:eastAsiaTheme="majorEastAsia" w:hAnsi="Minion Pro"/>
        </w:rPr>
        <w:t>Do An Energy Audit</w:t>
      </w:r>
    </w:p>
    <w:p w14:paraId="627EFA55" w14:textId="77777777" w:rsidR="00486E80" w:rsidRDefault="00486E80" w:rsidP="004239A9">
      <w:pPr>
        <w:pStyle w:val="ListParagraph"/>
        <w:numPr>
          <w:ilvl w:val="1"/>
          <w:numId w:val="41"/>
        </w:numPr>
        <w:rPr>
          <w:rFonts w:ascii="Minion Pro" w:hAnsi="Minion Pro"/>
          <w:shd w:val="clear" w:color="auto" w:fill="FFFFFF"/>
        </w:rPr>
      </w:pPr>
      <w:hyperlink r:id="rId46" w:history="1">
        <w:r w:rsidRPr="00A74A29">
          <w:rPr>
            <w:rStyle w:val="Hyperlink"/>
            <w:rFonts w:ascii="Minion Pro" w:hAnsi="Minion Pro"/>
            <w:shd w:val="clear" w:color="auto" w:fill="FFFFFF"/>
          </w:rPr>
          <w:t>https://www.plt.org/family-activity/save-energy</w:t>
        </w:r>
      </w:hyperlink>
    </w:p>
    <w:p w14:paraId="5F20B148" w14:textId="77777777" w:rsidR="00486E80" w:rsidRPr="00486E80" w:rsidRDefault="00A01567" w:rsidP="004239A9">
      <w:pPr>
        <w:pStyle w:val="ListParagraph"/>
        <w:numPr>
          <w:ilvl w:val="1"/>
          <w:numId w:val="41"/>
        </w:numPr>
        <w:rPr>
          <w:rFonts w:ascii="Minion Pro" w:hAnsi="Minion Pro"/>
          <w:shd w:val="clear" w:color="auto" w:fill="FFFFFF"/>
        </w:rPr>
      </w:pPr>
      <w:r w:rsidRPr="00486E80">
        <w:rPr>
          <w:rFonts w:ascii="Minion Pro" w:hAnsi="Minion Pro"/>
        </w:rPr>
        <w:t xml:space="preserve">Make a list of all the appliances and light bulbs in your house. </w:t>
      </w:r>
    </w:p>
    <w:p w14:paraId="5BDC840F" w14:textId="77777777" w:rsidR="00486E80" w:rsidRPr="00486E80" w:rsidRDefault="00A01567" w:rsidP="004239A9">
      <w:pPr>
        <w:pStyle w:val="ListParagraph"/>
        <w:numPr>
          <w:ilvl w:val="1"/>
          <w:numId w:val="41"/>
        </w:numPr>
        <w:rPr>
          <w:rFonts w:ascii="Minion Pro" w:hAnsi="Minion Pro"/>
          <w:shd w:val="clear" w:color="auto" w:fill="FFFFFF"/>
        </w:rPr>
      </w:pPr>
      <w:r w:rsidRPr="00486E80">
        <w:rPr>
          <w:rFonts w:ascii="Minion Pro" w:hAnsi="Minion Pro"/>
        </w:rPr>
        <w:t xml:space="preserve">How much energy does your house use if all the lights are on for 4 hours per day? </w:t>
      </w:r>
    </w:p>
    <w:p w14:paraId="76B73BC6" w14:textId="35C323EB" w:rsidR="00A01567" w:rsidRPr="00486E80" w:rsidRDefault="00A01567" w:rsidP="004239A9">
      <w:pPr>
        <w:pStyle w:val="ListParagraph"/>
        <w:numPr>
          <w:ilvl w:val="1"/>
          <w:numId w:val="41"/>
        </w:numPr>
        <w:rPr>
          <w:rFonts w:ascii="Minion Pro" w:hAnsi="Minion Pro"/>
          <w:shd w:val="clear" w:color="auto" w:fill="FFFFFF"/>
        </w:rPr>
      </w:pPr>
      <w:r w:rsidRPr="00486E80">
        <w:rPr>
          <w:rFonts w:ascii="Minion Pro" w:hAnsi="Minion Pro"/>
        </w:rPr>
        <w:t>If your appliances are on for 2 hours per day? How much energy could you save if you switched to energy-efficient appliances or lightbulbs? </w:t>
      </w:r>
    </w:p>
    <w:p w14:paraId="4552E904" w14:textId="77777777" w:rsidR="00CF3799" w:rsidRPr="00165DB0" w:rsidRDefault="00CF3799" w:rsidP="00165DB0"/>
    <w:p w14:paraId="00FD1BCD" w14:textId="30183B23" w:rsidR="00D930E2" w:rsidRDefault="00D930E2" w:rsidP="00D930E2">
      <w:pPr>
        <w:pStyle w:val="Heading1"/>
      </w:pPr>
      <w:r>
        <w:t>#2 - “</w:t>
      </w:r>
      <w:r w:rsidR="00486E80">
        <w:t>All Life is Precious</w:t>
      </w:r>
      <w:r>
        <w:t>”</w:t>
      </w:r>
    </w:p>
    <w:p w14:paraId="09203C00" w14:textId="77777777" w:rsidR="00D930E2" w:rsidRDefault="00D930E2" w:rsidP="00D930E2">
      <w:pPr>
        <w:pStyle w:val="Heading2"/>
      </w:pPr>
      <w:r>
        <w:t xml:space="preserve">Opening Experience  </w:t>
      </w:r>
    </w:p>
    <w:p w14:paraId="1EC184A6" w14:textId="523BEE87" w:rsidR="006F3079" w:rsidRPr="006F3079" w:rsidRDefault="006F3079" w:rsidP="006F3079">
      <w:r w:rsidRPr="006F3079">
        <w:t xml:space="preserve">Sometimes we might forget that all life is precious. Not just humans, but all life including the most exotic plant to the smallest bug. We are the stewards of the </w:t>
      </w:r>
      <w:proofErr w:type="gramStart"/>
      <w:r w:rsidRPr="006F3079">
        <w:t>Earth</w:t>
      </w:r>
      <w:proofErr w:type="gramEnd"/>
      <w:r w:rsidRPr="006F3079">
        <w:t xml:space="preserve"> and we must take care of everyone and everything. Check out the activities to see what other kids are doing to save the Earth. It might inspire you!</w:t>
      </w:r>
    </w:p>
    <w:p w14:paraId="27407978" w14:textId="77777777" w:rsidR="00D930E2" w:rsidRPr="0059615C" w:rsidRDefault="00D930E2" w:rsidP="0059615C"/>
    <w:p w14:paraId="6F80BBD2" w14:textId="77777777" w:rsidR="00D930E2" w:rsidRDefault="00D930E2" w:rsidP="00D930E2">
      <w:pPr>
        <w:rPr>
          <w:b/>
          <w:bCs/>
        </w:rPr>
      </w:pPr>
      <w:r>
        <w:rPr>
          <w:b/>
          <w:bCs/>
        </w:rPr>
        <w:t>Activity Choices</w:t>
      </w:r>
    </w:p>
    <w:p w14:paraId="43A3A126" w14:textId="77777777" w:rsidR="006F3079" w:rsidRDefault="006F3079" w:rsidP="004239A9">
      <w:pPr>
        <w:pStyle w:val="ListParagraph"/>
        <w:numPr>
          <w:ilvl w:val="0"/>
          <w:numId w:val="12"/>
        </w:numPr>
        <w:rPr>
          <w:rFonts w:ascii="Minion Pro" w:hAnsi="Minion Pro"/>
        </w:rPr>
      </w:pPr>
      <w:r w:rsidRPr="007331B7">
        <w:rPr>
          <w:rFonts w:ascii="Minion Pro" w:hAnsi="Minion Pro"/>
        </w:rPr>
        <w:t>Honoring Mother Earth</w:t>
      </w:r>
    </w:p>
    <w:p w14:paraId="7769FD7A" w14:textId="77777777" w:rsidR="006F3079" w:rsidRPr="007331B7" w:rsidRDefault="006F3079" w:rsidP="004239A9">
      <w:pPr>
        <w:pStyle w:val="ListParagraph"/>
        <w:numPr>
          <w:ilvl w:val="1"/>
          <w:numId w:val="12"/>
        </w:numPr>
        <w:rPr>
          <w:rFonts w:ascii="Minion Pro" w:hAnsi="Minion Pro"/>
        </w:rPr>
      </w:pPr>
      <w:r w:rsidRPr="007331B7">
        <w:rPr>
          <w:rFonts w:ascii="Minion Pro" w:hAnsi="Minion Pro"/>
        </w:rPr>
        <w:t xml:space="preserve"> </w:t>
      </w:r>
      <w:hyperlink r:id="rId47" w:history="1">
        <w:r w:rsidRPr="007331B7">
          <w:rPr>
            <w:rStyle w:val="Hyperlink"/>
            <w:rFonts w:ascii="Minion Pro" w:hAnsi="Minion Pro"/>
          </w:rPr>
          <w:t>https://www.gaia.com/article/rituals-for-honoring-mother-earth</w:t>
        </w:r>
      </w:hyperlink>
      <w:r w:rsidRPr="007331B7">
        <w:rPr>
          <w:rFonts w:ascii="Minion Pro" w:hAnsi="Minion Pro"/>
        </w:rPr>
        <w:tab/>
      </w:r>
    </w:p>
    <w:p w14:paraId="382E26E2" w14:textId="77777777" w:rsidR="006F3079" w:rsidRPr="007331B7" w:rsidRDefault="006F3079" w:rsidP="004239A9">
      <w:pPr>
        <w:pStyle w:val="ListParagraph"/>
        <w:numPr>
          <w:ilvl w:val="1"/>
          <w:numId w:val="12"/>
        </w:numPr>
        <w:rPr>
          <w:rFonts w:ascii="Minion Pro" w:hAnsi="Minion Pro"/>
        </w:rPr>
      </w:pPr>
      <w:r w:rsidRPr="007331B7">
        <w:rPr>
          <w:rFonts w:ascii="Minion Pro" w:hAnsi="Minion Pro"/>
        </w:rPr>
        <w:t xml:space="preserve">The most straightforward way to participate in grounding is to simply </w:t>
      </w:r>
      <w:proofErr w:type="gramStart"/>
      <w:r w:rsidRPr="007331B7">
        <w:rPr>
          <w:rFonts w:ascii="Minion Pro" w:hAnsi="Minion Pro"/>
        </w:rPr>
        <w:t>make contact with</w:t>
      </w:r>
      <w:proofErr w:type="gramEnd"/>
      <w:r w:rsidRPr="007331B7">
        <w:rPr>
          <w:rFonts w:ascii="Minion Pro" w:hAnsi="Minion Pro"/>
        </w:rPr>
        <w:t xml:space="preserve"> the ground on either the dirt or concrete, which is also conductive. Here are ways you can ritualize your experience:</w:t>
      </w:r>
    </w:p>
    <w:p w14:paraId="5D9685CA" w14:textId="77777777" w:rsidR="006F3079" w:rsidRPr="007331B7" w:rsidRDefault="006F3079" w:rsidP="004239A9">
      <w:pPr>
        <w:pStyle w:val="ListParagraph"/>
        <w:numPr>
          <w:ilvl w:val="2"/>
          <w:numId w:val="12"/>
        </w:numPr>
        <w:rPr>
          <w:rFonts w:ascii="Minion Pro" w:hAnsi="Minion Pro"/>
        </w:rPr>
      </w:pPr>
      <w:r w:rsidRPr="007331B7">
        <w:rPr>
          <w:rFonts w:ascii="Minion Pro" w:hAnsi="Minion Pro"/>
        </w:rPr>
        <w:t>Take your shoes off in your backyard each day after work</w:t>
      </w:r>
    </w:p>
    <w:p w14:paraId="7297807A" w14:textId="77777777" w:rsidR="006F3079" w:rsidRPr="007331B7" w:rsidRDefault="006F3079" w:rsidP="004239A9">
      <w:pPr>
        <w:pStyle w:val="ListParagraph"/>
        <w:numPr>
          <w:ilvl w:val="2"/>
          <w:numId w:val="12"/>
        </w:numPr>
        <w:rPr>
          <w:rFonts w:ascii="Minion Pro" w:hAnsi="Minion Pro"/>
        </w:rPr>
      </w:pPr>
      <w:r w:rsidRPr="007331B7">
        <w:rPr>
          <w:rFonts w:ascii="Minion Pro" w:hAnsi="Minion Pro"/>
        </w:rPr>
        <w:t xml:space="preserve">Say a mantra: I am grounded. My spirit is grounded deep in the earth. I am calm, strong, </w:t>
      </w:r>
      <w:proofErr w:type="gramStart"/>
      <w:r w:rsidRPr="007331B7">
        <w:rPr>
          <w:rFonts w:ascii="Minion Pro" w:hAnsi="Minion Pro"/>
        </w:rPr>
        <w:t>centered</w:t>
      </w:r>
      <w:proofErr w:type="gramEnd"/>
      <w:r w:rsidRPr="007331B7">
        <w:rPr>
          <w:rFonts w:ascii="Minion Pro" w:hAnsi="Minion Pro"/>
        </w:rPr>
        <w:t xml:space="preserve"> and peaceful. I </w:t>
      </w:r>
      <w:proofErr w:type="gramStart"/>
      <w:r w:rsidRPr="007331B7">
        <w:rPr>
          <w:rFonts w:ascii="Minion Pro" w:hAnsi="Minion Pro"/>
        </w:rPr>
        <w:t>am able to</w:t>
      </w:r>
      <w:proofErr w:type="gramEnd"/>
      <w:r w:rsidRPr="007331B7">
        <w:rPr>
          <w:rFonts w:ascii="Minion Pro" w:hAnsi="Minion Pro"/>
        </w:rPr>
        <w:t xml:space="preserve"> let go of fear and trust that I am eternally safe. I am worthy of all things beautiful. -Carly Marie</w:t>
      </w:r>
    </w:p>
    <w:p w14:paraId="3928D051" w14:textId="245AD559" w:rsidR="006F3079" w:rsidRDefault="006F3079" w:rsidP="004239A9">
      <w:pPr>
        <w:pStyle w:val="ListParagraph"/>
        <w:numPr>
          <w:ilvl w:val="2"/>
          <w:numId w:val="12"/>
        </w:numPr>
        <w:rPr>
          <w:rFonts w:ascii="Minion Pro" w:hAnsi="Minion Pro"/>
        </w:rPr>
      </w:pPr>
      <w:r w:rsidRPr="007331B7">
        <w:rPr>
          <w:rFonts w:ascii="Minion Pro" w:hAnsi="Minion Pro"/>
        </w:rPr>
        <w:t xml:space="preserve">Meditate. Find a comfortable seat on the earth. Close your eyes and </w:t>
      </w:r>
      <w:proofErr w:type="spellStart"/>
      <w:r w:rsidRPr="007331B7">
        <w:rPr>
          <w:rFonts w:ascii="Minion Pro" w:hAnsi="Minion Pro"/>
        </w:rPr>
        <w:t>breath</w:t>
      </w:r>
      <w:proofErr w:type="spellEnd"/>
      <w:r w:rsidRPr="007331B7">
        <w:rPr>
          <w:rFonts w:ascii="Minion Pro" w:hAnsi="Minion Pro"/>
        </w:rPr>
        <w:t xml:space="preserve"> deeply. Feel the supporting soil underneath. Imagine roots stemming out from the base of your spine and into the core of the earth. Feel the reciprocal current of energy moving through you and the roots.</w:t>
      </w:r>
    </w:p>
    <w:p w14:paraId="4BB77C6A" w14:textId="051C0AD6" w:rsidR="006F3079" w:rsidRDefault="006F3079" w:rsidP="006F3079">
      <w:pPr>
        <w:rPr>
          <w:rFonts w:ascii="Minion Pro" w:hAnsi="Minion Pro"/>
        </w:rPr>
      </w:pPr>
    </w:p>
    <w:p w14:paraId="7A7C691C" w14:textId="77777777" w:rsidR="006F3079" w:rsidRDefault="006F3079" w:rsidP="004239A9">
      <w:pPr>
        <w:pStyle w:val="gmail-msolistparagraph"/>
        <w:numPr>
          <w:ilvl w:val="0"/>
          <w:numId w:val="41"/>
        </w:numPr>
        <w:spacing w:before="0" w:beforeAutospacing="0" w:after="0" w:afterAutospacing="0"/>
        <w:textAlignment w:val="baseline"/>
        <w:rPr>
          <w:rStyle w:val="Hyperlink"/>
          <w:rFonts w:ascii="Minion Pro" w:hAnsi="Minion Pro" w:cs="Calibri"/>
          <w:b/>
          <w:bCs/>
          <w:color w:val="000000" w:themeColor="text1"/>
          <w:u w:val="none"/>
        </w:rPr>
      </w:pPr>
      <w:r w:rsidRPr="006F3079">
        <w:rPr>
          <w:rFonts w:ascii="Minion Pro" w:hAnsi="Minion Pro" w:cs="Calibri"/>
          <w:color w:val="000000" w:themeColor="text1"/>
        </w:rPr>
        <w:t xml:space="preserve">Enjoy the song: </w:t>
      </w:r>
      <w:r w:rsidRPr="006F3079">
        <w:rPr>
          <w:rFonts w:ascii="Minion Pro" w:hAnsi="Minion Pro" w:cs="Calibri"/>
          <w:i/>
          <w:iCs/>
          <w:color w:val="000000" w:themeColor="text1"/>
        </w:rPr>
        <w:t>Mother Earth</w:t>
      </w:r>
      <w:r w:rsidRPr="006F3079">
        <w:rPr>
          <w:rStyle w:val="Hyperlink"/>
          <w:rFonts w:ascii="Minion Pro" w:hAnsi="Minion Pro" w:cs="Calibri"/>
          <w:b/>
          <w:bCs/>
          <w:color w:val="000000" w:themeColor="text1"/>
          <w:u w:val="none"/>
        </w:rPr>
        <w:t xml:space="preserve"> </w:t>
      </w:r>
    </w:p>
    <w:p w14:paraId="1549BF95" w14:textId="446B1C34" w:rsidR="006F3079" w:rsidRPr="006F3079" w:rsidRDefault="006F3079" w:rsidP="004239A9">
      <w:pPr>
        <w:pStyle w:val="gmail-msolistparagraph"/>
        <w:numPr>
          <w:ilvl w:val="1"/>
          <w:numId w:val="41"/>
        </w:numPr>
        <w:spacing w:before="0" w:beforeAutospacing="0" w:after="0" w:afterAutospacing="0"/>
        <w:textAlignment w:val="baseline"/>
        <w:rPr>
          <w:rStyle w:val="Hyperlink"/>
          <w:rFonts w:ascii="Minion Pro" w:hAnsi="Minion Pro" w:cs="Calibri"/>
          <w:color w:val="000000" w:themeColor="text1"/>
          <w:u w:val="none"/>
        </w:rPr>
      </w:pPr>
      <w:hyperlink r:id="rId48" w:history="1">
        <w:r w:rsidRPr="006F3079">
          <w:rPr>
            <w:rStyle w:val="Hyperlink"/>
            <w:rFonts w:ascii="Minion Pro" w:hAnsi="Minion Pro" w:cs="Calibri"/>
            <w:color w:val="000000" w:themeColor="text1"/>
          </w:rPr>
          <w:t>https://www.youtube.com/watch?v=caIo1UGSDgw</w:t>
        </w:r>
      </w:hyperlink>
    </w:p>
    <w:p w14:paraId="5C25C6D6" w14:textId="77777777" w:rsidR="006F3079" w:rsidRPr="006F3079" w:rsidRDefault="006F3079" w:rsidP="006F3079">
      <w:pPr>
        <w:pStyle w:val="gmail-msolistparagraph"/>
        <w:spacing w:before="0" w:beforeAutospacing="0" w:after="0" w:afterAutospacing="0"/>
        <w:textAlignment w:val="baseline"/>
        <w:rPr>
          <w:rFonts w:ascii="Minion Pro" w:hAnsi="Minion Pro" w:cs="Calibri"/>
          <w:color w:val="000000" w:themeColor="text1"/>
        </w:rPr>
      </w:pPr>
    </w:p>
    <w:p w14:paraId="63F427E3" w14:textId="77777777" w:rsidR="006F3079" w:rsidRDefault="006F3079" w:rsidP="004239A9">
      <w:pPr>
        <w:pStyle w:val="ListParagraph"/>
        <w:numPr>
          <w:ilvl w:val="0"/>
          <w:numId w:val="41"/>
        </w:numPr>
      </w:pPr>
      <w:r>
        <w:t>K</w:t>
      </w:r>
      <w:r w:rsidRPr="006F3079">
        <w:t>ids for saving earth promise song</w:t>
      </w:r>
    </w:p>
    <w:p w14:paraId="6D37126F" w14:textId="16E8F3B9" w:rsidR="006F3079" w:rsidRDefault="006F3079" w:rsidP="004239A9">
      <w:pPr>
        <w:pStyle w:val="ListParagraph"/>
        <w:numPr>
          <w:ilvl w:val="1"/>
          <w:numId w:val="41"/>
        </w:numPr>
      </w:pPr>
      <w:hyperlink r:id="rId49" w:history="1">
        <w:r w:rsidRPr="006F3079">
          <w:rPr>
            <w:rStyle w:val="Hyperlink"/>
          </w:rPr>
          <w:t>https://www.youtube.com/watch?v=UbnRANz4nT0</w:t>
        </w:r>
      </w:hyperlink>
    </w:p>
    <w:p w14:paraId="01DAAC45" w14:textId="3595A34B" w:rsidR="006F3079" w:rsidRDefault="006F3079" w:rsidP="006F3079"/>
    <w:p w14:paraId="2FC0ABA6" w14:textId="67143A54" w:rsidR="006F3079" w:rsidRPr="000B37D0" w:rsidRDefault="006F3079" w:rsidP="004239A9">
      <w:pPr>
        <w:pStyle w:val="ListParagraph"/>
        <w:numPr>
          <w:ilvl w:val="0"/>
          <w:numId w:val="42"/>
        </w:numPr>
      </w:pPr>
      <w:r w:rsidRPr="000B37D0">
        <w:t>Earth Day Questions</w:t>
      </w:r>
      <w:r>
        <w:t xml:space="preserve"> </w:t>
      </w:r>
      <w:r>
        <w:rPr>
          <w:i/>
          <w:iCs/>
        </w:rPr>
        <w:t>(Handout is below)</w:t>
      </w:r>
    </w:p>
    <w:p w14:paraId="3711884A" w14:textId="77777777" w:rsidR="006F3079" w:rsidRDefault="006F3079" w:rsidP="004239A9">
      <w:pPr>
        <w:pStyle w:val="ListParagraph"/>
        <w:numPr>
          <w:ilvl w:val="1"/>
          <w:numId w:val="42"/>
        </w:numPr>
      </w:pPr>
      <w:hyperlink r:id="rId50" w:history="1">
        <w:r w:rsidRPr="00A74A29">
          <w:rPr>
            <w:rStyle w:val="Hyperlink"/>
          </w:rPr>
          <w:t>https://www.squirrelsofafeather.com/earth-day-activities/</w:t>
        </w:r>
      </w:hyperlink>
    </w:p>
    <w:p w14:paraId="7F6A64AF" w14:textId="77777777" w:rsidR="006F3079" w:rsidRDefault="006F3079" w:rsidP="004239A9">
      <w:pPr>
        <w:pStyle w:val="ListParagraph"/>
        <w:numPr>
          <w:ilvl w:val="1"/>
          <w:numId w:val="42"/>
        </w:numPr>
      </w:pPr>
      <w:r w:rsidRPr="000B37D0">
        <w:t>Invite the children to select one question to answer from the list.</w:t>
      </w:r>
    </w:p>
    <w:p w14:paraId="2BECE8B9" w14:textId="77777777" w:rsidR="006F3079" w:rsidRDefault="006F3079" w:rsidP="004239A9">
      <w:pPr>
        <w:pStyle w:val="ListParagraph"/>
        <w:numPr>
          <w:ilvl w:val="1"/>
          <w:numId w:val="42"/>
        </w:numPr>
      </w:pPr>
      <w:r w:rsidRPr="000B37D0">
        <w:t>Think about why this question is important to you.</w:t>
      </w:r>
    </w:p>
    <w:p w14:paraId="25C087B4" w14:textId="77777777" w:rsidR="006F3079" w:rsidRDefault="006F3079" w:rsidP="004239A9">
      <w:pPr>
        <w:pStyle w:val="ListParagraph"/>
        <w:numPr>
          <w:ilvl w:val="1"/>
          <w:numId w:val="42"/>
        </w:numPr>
      </w:pPr>
      <w:r w:rsidRPr="000B37D0">
        <w:t xml:space="preserve">Share how this thing takes care of the Earth and supports life. </w:t>
      </w:r>
    </w:p>
    <w:p w14:paraId="26AA6CD9" w14:textId="77777777" w:rsidR="006F3079" w:rsidRDefault="006F3079" w:rsidP="004239A9">
      <w:pPr>
        <w:pStyle w:val="ListParagraph"/>
        <w:numPr>
          <w:ilvl w:val="1"/>
          <w:numId w:val="42"/>
        </w:numPr>
      </w:pPr>
      <w:r w:rsidRPr="000B37D0">
        <w:t xml:space="preserve">For example, if you chose to consider the color Earth from space, </w:t>
      </w:r>
    </w:p>
    <w:p w14:paraId="6F20FBFB" w14:textId="77777777" w:rsidR="006F3079" w:rsidRDefault="006F3079" w:rsidP="004239A9">
      <w:pPr>
        <w:pStyle w:val="ListParagraph"/>
        <w:numPr>
          <w:ilvl w:val="1"/>
          <w:numId w:val="42"/>
        </w:numPr>
      </w:pPr>
      <w:r w:rsidRPr="000B37D0">
        <w:t>Consider how people can use technology properly to take care of what is here.</w:t>
      </w:r>
    </w:p>
    <w:p w14:paraId="54A374C8" w14:textId="06045441" w:rsidR="006F3079" w:rsidRPr="000B37D0" w:rsidRDefault="006F3079" w:rsidP="004239A9">
      <w:pPr>
        <w:pStyle w:val="ListParagraph"/>
        <w:numPr>
          <w:ilvl w:val="1"/>
          <w:numId w:val="42"/>
        </w:numPr>
      </w:pPr>
      <w:r w:rsidRPr="000B37D0">
        <w:t>The future will be a certain way when we take think of all life.</w:t>
      </w:r>
    </w:p>
    <w:p w14:paraId="48A652BB" w14:textId="77777777" w:rsidR="006F3079" w:rsidRPr="006F3079" w:rsidRDefault="006F3079" w:rsidP="006F3079"/>
    <w:p w14:paraId="1FD86E30" w14:textId="5C1E0506" w:rsidR="006F3079" w:rsidRPr="006F3079" w:rsidRDefault="006F3079" w:rsidP="006F3079">
      <w:r>
        <w:rPr>
          <w:noProof/>
        </w:rPr>
        <w:drawing>
          <wp:inline distT="0" distB="0" distL="0" distR="0" wp14:anchorId="06B38F73" wp14:editId="1A19EC8D">
            <wp:extent cx="6400800" cy="8843404"/>
            <wp:effectExtent l="0" t="0" r="0" b="0"/>
            <wp:docPr id="16" name="Picture 16" descr="A picture containing text, screenshot, fon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creenshot, font, letter&#10;&#10;Description automatically generated"/>
                    <pic:cNvPicPr/>
                  </pic:nvPicPr>
                  <pic:blipFill>
                    <a:blip r:embed="rId51"/>
                    <a:stretch>
                      <a:fillRect/>
                    </a:stretch>
                  </pic:blipFill>
                  <pic:spPr>
                    <a:xfrm>
                      <a:off x="0" y="0"/>
                      <a:ext cx="6402665" cy="8845981"/>
                    </a:xfrm>
                    <a:prstGeom prst="rect">
                      <a:avLst/>
                    </a:prstGeom>
                  </pic:spPr>
                </pic:pic>
              </a:graphicData>
            </a:graphic>
          </wp:inline>
        </w:drawing>
      </w:r>
    </w:p>
    <w:p w14:paraId="18101392" w14:textId="2067847C" w:rsidR="00D930E2" w:rsidRDefault="00D930E2" w:rsidP="007727B8">
      <w:pPr>
        <w:pStyle w:val="Heading2"/>
      </w:pPr>
      <w:r>
        <w:lastRenderedPageBreak/>
        <w:t xml:space="preserve">Meditation Zone </w:t>
      </w:r>
    </w:p>
    <w:p w14:paraId="3E523ABA" w14:textId="7D3B5BBB" w:rsidR="00CF3799" w:rsidRDefault="006F3079" w:rsidP="006F3079">
      <w:r w:rsidRPr="006F3079">
        <w:t>Welcome to the Meditation Zone. Let’s pause a moment and connect with Mother Earth. This week our meditations invites you to picture a figure 8 or infinity symbol and trace it over and over. The infinity symbol has no beginning and no end. It is continuous, just as life on earth is continuous moving through cycles and changes.</w:t>
      </w:r>
    </w:p>
    <w:p w14:paraId="693B1A61" w14:textId="77777777" w:rsidR="006F3079" w:rsidRPr="006F3079" w:rsidRDefault="006F3079" w:rsidP="006F3079"/>
    <w:p w14:paraId="70990C93" w14:textId="35BF1594" w:rsidR="006F3079" w:rsidRPr="005B1366" w:rsidRDefault="006F3079" w:rsidP="004239A9">
      <w:pPr>
        <w:pStyle w:val="ListParagraph"/>
        <w:numPr>
          <w:ilvl w:val="0"/>
          <w:numId w:val="42"/>
        </w:numPr>
      </w:pPr>
      <w:r w:rsidRPr="005B1366">
        <w:t>Figure Eight Meditation</w:t>
      </w:r>
      <w:r w:rsidR="005A7629">
        <w:t xml:space="preserve"> </w:t>
      </w:r>
      <w:r w:rsidR="005A7629">
        <w:rPr>
          <w:i/>
          <w:iCs/>
        </w:rPr>
        <w:t>(Handout Below)</w:t>
      </w:r>
    </w:p>
    <w:p w14:paraId="1C740DCB" w14:textId="77777777" w:rsidR="006F3079" w:rsidRDefault="006F3079" w:rsidP="004239A9">
      <w:pPr>
        <w:pStyle w:val="ListParagraph"/>
        <w:numPr>
          <w:ilvl w:val="1"/>
          <w:numId w:val="42"/>
        </w:numPr>
      </w:pPr>
      <w:hyperlink r:id="rId52" w:history="1">
        <w:r w:rsidRPr="00A74A29">
          <w:rPr>
            <w:rStyle w:val="Hyperlink"/>
          </w:rPr>
          <w:t>https://www.pngitem.com/middle/ioJhxRo_deep-breathing-lazy-eight-poster-printable-breathing-exercise/</w:t>
        </w:r>
      </w:hyperlink>
    </w:p>
    <w:p w14:paraId="43321932" w14:textId="77777777" w:rsidR="006F3079" w:rsidRDefault="006F3079" w:rsidP="004239A9">
      <w:pPr>
        <w:pStyle w:val="ListParagraph"/>
        <w:numPr>
          <w:ilvl w:val="1"/>
          <w:numId w:val="42"/>
        </w:numPr>
      </w:pPr>
      <w:r w:rsidRPr="005B1366">
        <w:t xml:space="preserve">Invite the </w:t>
      </w:r>
      <w:r>
        <w:t>tweens</w:t>
      </w:r>
      <w:r w:rsidRPr="005B1366">
        <w:t xml:space="preserve"> to gather in a space and relax. </w:t>
      </w:r>
    </w:p>
    <w:p w14:paraId="059EF012" w14:textId="5CA1B88E" w:rsidR="006F3079" w:rsidRPr="005B1366" w:rsidRDefault="006F3079" w:rsidP="004239A9">
      <w:pPr>
        <w:pStyle w:val="ListParagraph"/>
        <w:numPr>
          <w:ilvl w:val="1"/>
          <w:numId w:val="42"/>
        </w:numPr>
      </w:pPr>
      <w:r w:rsidRPr="005B1366">
        <w:t xml:space="preserve">Imagine the shape of the number eight or infinity. </w:t>
      </w:r>
    </w:p>
    <w:p w14:paraId="3D6C8B84" w14:textId="77777777" w:rsidR="006F3079" w:rsidRPr="005B1366" w:rsidRDefault="006F3079" w:rsidP="004239A9">
      <w:pPr>
        <w:pStyle w:val="ListParagraph"/>
        <w:numPr>
          <w:ilvl w:val="1"/>
          <w:numId w:val="42"/>
        </w:numPr>
      </w:pPr>
      <w:r w:rsidRPr="005B1366">
        <w:t xml:space="preserve">Think of the color and shape in your mind. </w:t>
      </w:r>
    </w:p>
    <w:p w14:paraId="08311F40" w14:textId="77777777" w:rsidR="006F3079" w:rsidRPr="005B1366" w:rsidRDefault="006F3079" w:rsidP="004239A9">
      <w:pPr>
        <w:pStyle w:val="ListParagraph"/>
        <w:numPr>
          <w:ilvl w:val="1"/>
          <w:numId w:val="42"/>
        </w:numPr>
      </w:pPr>
      <w:r w:rsidRPr="005B1366">
        <w:t xml:space="preserve">Inhale a deep breath and see how it connects to everything as a circle. You can think of what images come. </w:t>
      </w:r>
    </w:p>
    <w:p w14:paraId="5F889418" w14:textId="77777777" w:rsidR="006F3079" w:rsidRPr="005B1366" w:rsidRDefault="006F3079" w:rsidP="004239A9">
      <w:pPr>
        <w:pStyle w:val="ListParagraph"/>
        <w:numPr>
          <w:ilvl w:val="1"/>
          <w:numId w:val="42"/>
        </w:numPr>
      </w:pPr>
      <w:r w:rsidRPr="005B1366">
        <w:t xml:space="preserve">Slowly exhale your breath. </w:t>
      </w:r>
    </w:p>
    <w:p w14:paraId="15A63F41" w14:textId="77777777" w:rsidR="006F3079" w:rsidRPr="005B1366" w:rsidRDefault="006F3079" w:rsidP="004239A9">
      <w:pPr>
        <w:pStyle w:val="ListParagraph"/>
        <w:numPr>
          <w:ilvl w:val="1"/>
          <w:numId w:val="42"/>
        </w:numPr>
      </w:pPr>
      <w:r w:rsidRPr="005B1366">
        <w:t xml:space="preserve">There are many life forms in the world. They move through cycles and stages. </w:t>
      </w:r>
    </w:p>
    <w:p w14:paraId="25D54E9F" w14:textId="77777777" w:rsidR="006F3079" w:rsidRPr="005B1366" w:rsidRDefault="006F3079" w:rsidP="004239A9">
      <w:pPr>
        <w:pStyle w:val="ListParagraph"/>
        <w:numPr>
          <w:ilvl w:val="1"/>
          <w:numId w:val="42"/>
        </w:numPr>
      </w:pPr>
      <w:r w:rsidRPr="005B1366">
        <w:t>See those and how they support each other.</w:t>
      </w:r>
    </w:p>
    <w:p w14:paraId="0335F179" w14:textId="77777777" w:rsidR="006F3079" w:rsidRPr="005B1366" w:rsidRDefault="006F3079" w:rsidP="004239A9">
      <w:pPr>
        <w:pStyle w:val="ListParagraph"/>
        <w:numPr>
          <w:ilvl w:val="1"/>
          <w:numId w:val="42"/>
        </w:numPr>
      </w:pPr>
      <w:r w:rsidRPr="005B1366">
        <w:t>Think of a way you can give life to what is around you each day.</w:t>
      </w:r>
    </w:p>
    <w:p w14:paraId="29E0FFDD" w14:textId="67147729" w:rsidR="003F2EFF" w:rsidRDefault="003F2EFF" w:rsidP="003F2EFF">
      <w:pPr>
        <w:rPr>
          <w:color w:val="000000" w:themeColor="text1"/>
        </w:rPr>
      </w:pPr>
    </w:p>
    <w:p w14:paraId="17B82713" w14:textId="77777777" w:rsidR="006F3079" w:rsidRPr="006F3079" w:rsidRDefault="006F3079" w:rsidP="004239A9">
      <w:pPr>
        <w:pStyle w:val="ListParagraph"/>
        <w:numPr>
          <w:ilvl w:val="0"/>
          <w:numId w:val="42"/>
        </w:numPr>
      </w:pPr>
      <w:r w:rsidRPr="006F3079">
        <w:t>Connect to the World Around You | Mother Earth Meditation with Rituals</w:t>
      </w:r>
    </w:p>
    <w:p w14:paraId="0EBFBB6D" w14:textId="10D22939" w:rsidR="006F3079" w:rsidRPr="006F3079" w:rsidRDefault="006F3079" w:rsidP="004239A9">
      <w:pPr>
        <w:pStyle w:val="ListParagraph"/>
        <w:numPr>
          <w:ilvl w:val="1"/>
          <w:numId w:val="42"/>
        </w:numPr>
      </w:pPr>
      <w:hyperlink r:id="rId53" w:history="1">
        <w:r w:rsidRPr="00A74A29">
          <w:rPr>
            <w:rStyle w:val="Hyperlink"/>
          </w:rPr>
          <w:t>https://www.youtube.com/watch?v=yihShYXXUcE</w:t>
        </w:r>
      </w:hyperlink>
    </w:p>
    <w:p w14:paraId="4A3B8385" w14:textId="77777777" w:rsidR="006F3079" w:rsidRPr="006F3079" w:rsidRDefault="006F3079" w:rsidP="006F3079"/>
    <w:p w14:paraId="683159C2" w14:textId="77777777" w:rsidR="006F3079" w:rsidRPr="006F3079" w:rsidRDefault="006F3079" w:rsidP="004239A9">
      <w:pPr>
        <w:pStyle w:val="ListParagraph"/>
        <w:numPr>
          <w:ilvl w:val="0"/>
          <w:numId w:val="43"/>
        </w:numPr>
      </w:pPr>
      <w:r w:rsidRPr="006F3079">
        <w:t>Earth Rites – Create Your Own Ceremony</w:t>
      </w:r>
    </w:p>
    <w:p w14:paraId="484D5C84" w14:textId="6DBC7FA4" w:rsidR="006F3079" w:rsidRPr="006F3079" w:rsidRDefault="001001F7" w:rsidP="004239A9">
      <w:pPr>
        <w:pStyle w:val="ListParagraph"/>
        <w:numPr>
          <w:ilvl w:val="1"/>
          <w:numId w:val="43"/>
        </w:numPr>
      </w:pPr>
      <w:hyperlink r:id="rId54" w:history="1">
        <w:r w:rsidRPr="00A74A29">
          <w:rPr>
            <w:rStyle w:val="Hyperlink"/>
          </w:rPr>
          <w:t>https://www.natureevolutionaries.com/earth-rites</w:t>
        </w:r>
      </w:hyperlink>
    </w:p>
    <w:p w14:paraId="172C40A1" w14:textId="77777777" w:rsidR="006F3079" w:rsidRPr="003F2EFF" w:rsidRDefault="006F3079" w:rsidP="003F2EFF">
      <w:pPr>
        <w:rPr>
          <w:color w:val="000000" w:themeColor="text1"/>
        </w:rPr>
      </w:pPr>
    </w:p>
    <w:p w14:paraId="7550FB4C" w14:textId="426DAF25" w:rsidR="003F2EFF" w:rsidRPr="00165DB0" w:rsidRDefault="003F2EFF" w:rsidP="00D16819">
      <w:pPr>
        <w:pStyle w:val="ListParagraph"/>
        <w:numPr>
          <w:ilvl w:val="0"/>
          <w:numId w:val="3"/>
        </w:numPr>
      </w:pPr>
      <w:r w:rsidRPr="00165DB0">
        <w:t>Sacred Table</w:t>
      </w:r>
    </w:p>
    <w:p w14:paraId="03FD6E65" w14:textId="2BA6B5C5" w:rsidR="007470A5" w:rsidRDefault="001001F7" w:rsidP="00D16819">
      <w:pPr>
        <w:pStyle w:val="ListParagraph"/>
        <w:numPr>
          <w:ilvl w:val="1"/>
          <w:numId w:val="3"/>
        </w:numPr>
      </w:pPr>
      <w:r>
        <w:t>Find a bowl in which you can add blessings that you want to share with the world.</w:t>
      </w:r>
    </w:p>
    <w:p w14:paraId="35980BE1" w14:textId="7EABA262" w:rsidR="001001F7" w:rsidRDefault="001001F7" w:rsidP="001001F7"/>
    <w:p w14:paraId="661BD4D6" w14:textId="77777777" w:rsidR="005A7629" w:rsidRDefault="005A7629" w:rsidP="001001F7"/>
    <w:p w14:paraId="0DD59DB4" w14:textId="2DFB458B" w:rsidR="005A7629" w:rsidRDefault="005A7629" w:rsidP="001001F7">
      <w:r>
        <w:rPr>
          <w:noProof/>
        </w:rPr>
        <w:drawing>
          <wp:inline distT="0" distB="0" distL="0" distR="0" wp14:anchorId="1BA7A88F" wp14:editId="09FA3F3C">
            <wp:extent cx="5867400" cy="3848100"/>
            <wp:effectExtent l="0" t="0" r="0" b="0"/>
            <wp:docPr id="20" name="Picture 20" descr="A poster with arrow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oster with arrows and arrows&#10;&#10;Description automatically generated"/>
                    <pic:cNvPicPr/>
                  </pic:nvPicPr>
                  <pic:blipFill>
                    <a:blip r:embed="rId55"/>
                    <a:stretch>
                      <a:fillRect/>
                    </a:stretch>
                  </pic:blipFill>
                  <pic:spPr>
                    <a:xfrm>
                      <a:off x="0" y="0"/>
                      <a:ext cx="5867400" cy="3848100"/>
                    </a:xfrm>
                    <a:prstGeom prst="rect">
                      <a:avLst/>
                    </a:prstGeom>
                  </pic:spPr>
                </pic:pic>
              </a:graphicData>
            </a:graphic>
          </wp:inline>
        </w:drawing>
      </w:r>
    </w:p>
    <w:p w14:paraId="19817EB8" w14:textId="7D86F7BF" w:rsidR="005A7629" w:rsidRPr="00F82F56" w:rsidRDefault="005A7629" w:rsidP="001001F7"/>
    <w:p w14:paraId="0B33E743" w14:textId="2F3B59FA" w:rsidR="00D930E2" w:rsidRDefault="00D930E2" w:rsidP="007470A5">
      <w:pPr>
        <w:pStyle w:val="Heading2"/>
      </w:pPr>
      <w:r>
        <w:t xml:space="preserve">Media </w:t>
      </w:r>
      <w:r w:rsidR="00165DB0">
        <w:t>Room</w:t>
      </w:r>
    </w:p>
    <w:p w14:paraId="4A5A997E" w14:textId="62CFE0DB" w:rsidR="00D930E2" w:rsidRDefault="001001F7" w:rsidP="001001F7">
      <w:r w:rsidRPr="001001F7">
        <w:t>This week our story is about the Great Kapok Tree, home to many creatures. It reminds us that every action we take has a consequence and when we act without thinking about them, we may hurt others.</w:t>
      </w:r>
    </w:p>
    <w:p w14:paraId="5BF2180F" w14:textId="77777777" w:rsidR="001001F7" w:rsidRPr="001001F7" w:rsidRDefault="001001F7" w:rsidP="001001F7"/>
    <w:p w14:paraId="412114AB" w14:textId="6ED817AC" w:rsidR="001001F7" w:rsidRPr="001001F7" w:rsidRDefault="001001F7" w:rsidP="001001F7">
      <w:pPr>
        <w:pStyle w:val="ListParagraph"/>
        <w:numPr>
          <w:ilvl w:val="0"/>
          <w:numId w:val="3"/>
        </w:numPr>
      </w:pPr>
      <w:r>
        <w:t>The Great Kapok Tree</w:t>
      </w:r>
      <w:r w:rsidRPr="005B6E11">
        <w:t xml:space="preserve"> </w:t>
      </w:r>
      <w:r>
        <w:rPr>
          <w:i/>
          <w:iCs/>
        </w:rPr>
        <w:t>(Tweens)</w:t>
      </w:r>
    </w:p>
    <w:p w14:paraId="205E5999" w14:textId="6A247D3B" w:rsidR="001001F7" w:rsidRDefault="001001F7" w:rsidP="001001F7">
      <w:pPr>
        <w:pStyle w:val="ListParagraph"/>
        <w:numPr>
          <w:ilvl w:val="1"/>
          <w:numId w:val="3"/>
        </w:numPr>
      </w:pPr>
      <w:hyperlink r:id="rId56" w:history="1">
        <w:r w:rsidRPr="00A74A29">
          <w:rPr>
            <w:rStyle w:val="Hyperlink"/>
          </w:rPr>
          <w:t>https://www.youtube.com/watch?v=FcKHD4uTLR4</w:t>
        </w:r>
      </w:hyperlink>
    </w:p>
    <w:p w14:paraId="73111A31" w14:textId="77777777" w:rsidR="001001F7" w:rsidRDefault="001001F7" w:rsidP="001001F7">
      <w:pPr>
        <w:ind w:left="720" w:hanging="360"/>
      </w:pPr>
    </w:p>
    <w:p w14:paraId="6163D626" w14:textId="2F9D505F" w:rsidR="00A83B8D" w:rsidRPr="00165DB0" w:rsidRDefault="00D930E2" w:rsidP="001001F7">
      <w:pPr>
        <w:pStyle w:val="ListParagraph"/>
        <w:numPr>
          <w:ilvl w:val="0"/>
          <w:numId w:val="3"/>
        </w:numPr>
      </w:pPr>
      <w:r w:rsidRPr="00165DB0">
        <w:t>Reflection Questions</w:t>
      </w:r>
    </w:p>
    <w:p w14:paraId="4764992D" w14:textId="77777777" w:rsidR="001001F7" w:rsidRPr="001001F7" w:rsidRDefault="001001F7" w:rsidP="001001F7">
      <w:pPr>
        <w:pStyle w:val="ListParagraph"/>
        <w:numPr>
          <w:ilvl w:val="1"/>
          <w:numId w:val="3"/>
        </w:numPr>
        <w:rPr>
          <w:rFonts w:eastAsiaTheme="minorEastAsia"/>
        </w:rPr>
      </w:pPr>
      <w:r w:rsidRPr="001001F7">
        <w:rPr>
          <w:rFonts w:eastAsiaTheme="minorEastAsia"/>
        </w:rPr>
        <w:t>What is happening in the story?</w:t>
      </w:r>
    </w:p>
    <w:p w14:paraId="79551D00" w14:textId="77777777" w:rsidR="001001F7" w:rsidRPr="001001F7" w:rsidRDefault="001001F7" w:rsidP="001001F7">
      <w:pPr>
        <w:pStyle w:val="ListParagraph"/>
        <w:numPr>
          <w:ilvl w:val="1"/>
          <w:numId w:val="3"/>
        </w:numPr>
        <w:rPr>
          <w:rFonts w:eastAsiaTheme="minorEastAsia"/>
        </w:rPr>
      </w:pPr>
      <w:r w:rsidRPr="001001F7">
        <w:rPr>
          <w:rFonts w:eastAsiaTheme="minorEastAsia"/>
        </w:rPr>
        <w:t>What did the men start to do?</w:t>
      </w:r>
    </w:p>
    <w:p w14:paraId="5146780B" w14:textId="77777777" w:rsidR="001001F7" w:rsidRPr="001001F7" w:rsidRDefault="001001F7" w:rsidP="001001F7">
      <w:pPr>
        <w:pStyle w:val="ListParagraph"/>
        <w:numPr>
          <w:ilvl w:val="1"/>
          <w:numId w:val="3"/>
        </w:numPr>
        <w:rPr>
          <w:rFonts w:eastAsiaTheme="minorEastAsia"/>
        </w:rPr>
      </w:pPr>
      <w:r w:rsidRPr="001001F7">
        <w:rPr>
          <w:rFonts w:eastAsiaTheme="minorEastAsia"/>
        </w:rPr>
        <w:t>What happen to the man while he was sleeping?</w:t>
      </w:r>
    </w:p>
    <w:p w14:paraId="17781F55" w14:textId="77777777" w:rsidR="001001F7" w:rsidRPr="001001F7" w:rsidRDefault="001001F7" w:rsidP="001001F7">
      <w:pPr>
        <w:pStyle w:val="ListParagraph"/>
        <w:numPr>
          <w:ilvl w:val="1"/>
          <w:numId w:val="3"/>
        </w:numPr>
        <w:rPr>
          <w:rFonts w:eastAsiaTheme="minorEastAsia"/>
        </w:rPr>
      </w:pPr>
      <w:r w:rsidRPr="001001F7">
        <w:rPr>
          <w:rFonts w:eastAsiaTheme="minorEastAsia"/>
        </w:rPr>
        <w:t>What are some of the things the inhabitants of the tree told him?</w:t>
      </w:r>
    </w:p>
    <w:p w14:paraId="7656B17A" w14:textId="77777777" w:rsidR="001001F7" w:rsidRPr="001001F7" w:rsidRDefault="001001F7" w:rsidP="001001F7">
      <w:pPr>
        <w:pStyle w:val="ListParagraph"/>
        <w:numPr>
          <w:ilvl w:val="1"/>
          <w:numId w:val="3"/>
        </w:numPr>
        <w:rPr>
          <w:rFonts w:eastAsiaTheme="minorEastAsia"/>
        </w:rPr>
      </w:pPr>
      <w:r w:rsidRPr="001001F7">
        <w:rPr>
          <w:rFonts w:eastAsiaTheme="minorEastAsia"/>
        </w:rPr>
        <w:t>What happened when the man woke up?</w:t>
      </w:r>
    </w:p>
    <w:p w14:paraId="76E39EF6" w14:textId="77777777" w:rsidR="001001F7" w:rsidRPr="001001F7" w:rsidRDefault="001001F7" w:rsidP="001001F7">
      <w:pPr>
        <w:pStyle w:val="ListParagraph"/>
        <w:numPr>
          <w:ilvl w:val="1"/>
          <w:numId w:val="3"/>
        </w:numPr>
        <w:rPr>
          <w:rFonts w:eastAsiaTheme="minorEastAsia"/>
        </w:rPr>
      </w:pPr>
      <w:r w:rsidRPr="001001F7">
        <w:rPr>
          <w:rFonts w:eastAsiaTheme="minorEastAsia"/>
        </w:rPr>
        <w:t>How does this story relate to stewardship?</w:t>
      </w:r>
    </w:p>
    <w:p w14:paraId="15563722" w14:textId="7C19BF41" w:rsidR="001001F7" w:rsidRDefault="001001F7" w:rsidP="001001F7">
      <w:pPr>
        <w:pStyle w:val="ListParagraph"/>
        <w:numPr>
          <w:ilvl w:val="1"/>
          <w:numId w:val="3"/>
        </w:numPr>
        <w:rPr>
          <w:rFonts w:eastAsiaTheme="minorEastAsia"/>
        </w:rPr>
      </w:pPr>
      <w:r w:rsidRPr="001001F7">
        <w:rPr>
          <w:rFonts w:eastAsiaTheme="minorEastAsia"/>
        </w:rPr>
        <w:t>Why is it important to consider the effects our actions will have on others?</w:t>
      </w:r>
    </w:p>
    <w:p w14:paraId="02CB0E50" w14:textId="4866D4C1" w:rsidR="001001F7" w:rsidRDefault="001001F7" w:rsidP="001001F7">
      <w:pPr>
        <w:rPr>
          <w:rFonts w:eastAsiaTheme="minorEastAsia"/>
        </w:rPr>
      </w:pPr>
    </w:p>
    <w:p w14:paraId="66502FBB" w14:textId="7607AD03" w:rsidR="001001F7" w:rsidRDefault="001001F7" w:rsidP="004239A9">
      <w:pPr>
        <w:pStyle w:val="paragraph"/>
        <w:numPr>
          <w:ilvl w:val="0"/>
          <w:numId w:val="44"/>
        </w:numPr>
        <w:spacing w:before="0" w:beforeAutospacing="0" w:after="0" w:afterAutospacing="0"/>
        <w:textAlignment w:val="baseline"/>
        <w:rPr>
          <w:rFonts w:ascii="Minion Pro" w:hAnsi="Minion Pro"/>
        </w:rPr>
      </w:pPr>
      <w:r>
        <w:rPr>
          <w:rFonts w:ascii="Minion Pro" w:hAnsi="Minion Pro"/>
        </w:rPr>
        <w:t>The Seed</w:t>
      </w:r>
      <w:r>
        <w:rPr>
          <w:rFonts w:ascii="Minion Pro" w:hAnsi="Minion Pro"/>
        </w:rPr>
        <w:t xml:space="preserve"> </w:t>
      </w:r>
      <w:r>
        <w:rPr>
          <w:rFonts w:ascii="Minion Pro" w:hAnsi="Minion Pro"/>
          <w:i/>
          <w:iCs/>
        </w:rPr>
        <w:t>(Teens)</w:t>
      </w:r>
    </w:p>
    <w:p w14:paraId="1C244415" w14:textId="63F73ABA" w:rsidR="001001F7" w:rsidRDefault="001001F7" w:rsidP="004239A9">
      <w:pPr>
        <w:pStyle w:val="paragraph"/>
        <w:numPr>
          <w:ilvl w:val="1"/>
          <w:numId w:val="44"/>
        </w:numPr>
        <w:spacing w:before="0" w:beforeAutospacing="0" w:after="0" w:afterAutospacing="0"/>
        <w:textAlignment w:val="baseline"/>
        <w:rPr>
          <w:rFonts w:ascii="Minion Pro" w:hAnsi="Minion Pro"/>
        </w:rPr>
      </w:pPr>
      <w:hyperlink r:id="rId57" w:history="1">
        <w:r w:rsidRPr="00A74A29">
          <w:rPr>
            <w:rStyle w:val="Hyperlink"/>
            <w:rFonts w:ascii="Minion Pro" w:hAnsi="Minion Pro"/>
          </w:rPr>
          <w:t>https://www.youtube.com/watch?v=sVPYIRF9RCQ</w:t>
        </w:r>
      </w:hyperlink>
    </w:p>
    <w:p w14:paraId="1E94EF61" w14:textId="52B00EBD" w:rsidR="001001F7" w:rsidRDefault="001001F7" w:rsidP="001001F7">
      <w:pPr>
        <w:pStyle w:val="paragraph"/>
        <w:spacing w:before="0" w:beforeAutospacing="0" w:after="0" w:afterAutospacing="0"/>
        <w:textAlignment w:val="baseline"/>
        <w:rPr>
          <w:rFonts w:ascii="Minion Pro" w:hAnsi="Minion Pro"/>
        </w:rPr>
      </w:pPr>
    </w:p>
    <w:p w14:paraId="473252D5" w14:textId="2397135A" w:rsidR="001001F7" w:rsidRDefault="001001F7" w:rsidP="004239A9">
      <w:pPr>
        <w:pStyle w:val="paragraph"/>
        <w:numPr>
          <w:ilvl w:val="0"/>
          <w:numId w:val="44"/>
        </w:numPr>
        <w:spacing w:before="0" w:beforeAutospacing="0" w:after="0" w:afterAutospacing="0"/>
        <w:textAlignment w:val="baseline"/>
        <w:rPr>
          <w:rFonts w:ascii="Minion Pro" w:hAnsi="Minion Pro"/>
        </w:rPr>
      </w:pPr>
      <w:r>
        <w:rPr>
          <w:rFonts w:ascii="Minion Pro" w:hAnsi="Minion Pro"/>
        </w:rPr>
        <w:t>Reflection Questions</w:t>
      </w:r>
    </w:p>
    <w:p w14:paraId="7F97F66D" w14:textId="77777777" w:rsidR="001001F7" w:rsidRPr="001001F7" w:rsidRDefault="001001F7" w:rsidP="004239A9">
      <w:pPr>
        <w:pStyle w:val="ListParagraph"/>
        <w:numPr>
          <w:ilvl w:val="1"/>
          <w:numId w:val="44"/>
        </w:numPr>
      </w:pPr>
      <w:r w:rsidRPr="001001F7">
        <w:t>What does the seed represent?</w:t>
      </w:r>
    </w:p>
    <w:p w14:paraId="03D5BA66" w14:textId="77777777" w:rsidR="001001F7" w:rsidRPr="001001F7" w:rsidRDefault="001001F7" w:rsidP="004239A9">
      <w:pPr>
        <w:pStyle w:val="ListParagraph"/>
        <w:numPr>
          <w:ilvl w:val="1"/>
          <w:numId w:val="44"/>
        </w:numPr>
      </w:pPr>
      <w:r w:rsidRPr="001001F7">
        <w:t>In what way does the jar represent our body?</w:t>
      </w:r>
    </w:p>
    <w:p w14:paraId="395C85D7" w14:textId="77777777" w:rsidR="001001F7" w:rsidRPr="001001F7" w:rsidRDefault="001001F7" w:rsidP="004239A9">
      <w:pPr>
        <w:pStyle w:val="ListParagraph"/>
        <w:numPr>
          <w:ilvl w:val="1"/>
          <w:numId w:val="44"/>
        </w:numPr>
      </w:pPr>
      <w:r w:rsidRPr="001001F7">
        <w:t>What happens as we nurture our "seed"?</w:t>
      </w:r>
    </w:p>
    <w:p w14:paraId="2D875815" w14:textId="77777777" w:rsidR="001001F7" w:rsidRPr="001001F7" w:rsidRDefault="001001F7" w:rsidP="004239A9">
      <w:pPr>
        <w:pStyle w:val="ListParagraph"/>
        <w:numPr>
          <w:ilvl w:val="1"/>
          <w:numId w:val="44"/>
        </w:numPr>
      </w:pPr>
      <w:r w:rsidRPr="001001F7">
        <w:t>What happens when the storms of life surround us? What helps us to weather these storms?</w:t>
      </w:r>
    </w:p>
    <w:p w14:paraId="3C4AE257" w14:textId="77777777" w:rsidR="001001F7" w:rsidRPr="001001F7" w:rsidRDefault="001001F7" w:rsidP="004239A9">
      <w:pPr>
        <w:pStyle w:val="ListParagraph"/>
        <w:numPr>
          <w:ilvl w:val="1"/>
          <w:numId w:val="44"/>
        </w:numPr>
      </w:pPr>
      <w:r w:rsidRPr="001001F7">
        <w:t>How does valuing all life help us to grow and evolve?</w:t>
      </w:r>
    </w:p>
    <w:p w14:paraId="1FD9ECBD" w14:textId="77777777" w:rsidR="001001F7" w:rsidRPr="001001F7" w:rsidRDefault="001001F7" w:rsidP="004239A9">
      <w:pPr>
        <w:pStyle w:val="ListParagraph"/>
        <w:numPr>
          <w:ilvl w:val="1"/>
          <w:numId w:val="44"/>
        </w:numPr>
      </w:pPr>
      <w:r w:rsidRPr="001001F7">
        <w:t>Rumi said, "Once the seed of faith takes root, it cannot be blown away, even by the strongest wind – Now that’s a blessing.”  What does this statement mean to you?</w:t>
      </w:r>
    </w:p>
    <w:p w14:paraId="36C90E9C" w14:textId="77777777" w:rsidR="001001F7" w:rsidRDefault="001001F7" w:rsidP="004239A9">
      <w:pPr>
        <w:pStyle w:val="ListParagraph"/>
        <w:numPr>
          <w:ilvl w:val="1"/>
          <w:numId w:val="44"/>
        </w:numPr>
      </w:pPr>
      <w:r w:rsidRPr="001001F7">
        <w:t>What do you want to take root in you?</w:t>
      </w:r>
    </w:p>
    <w:p w14:paraId="02E962B8" w14:textId="0F652855" w:rsidR="001001F7" w:rsidRPr="001001F7" w:rsidRDefault="001001F7" w:rsidP="004239A9">
      <w:pPr>
        <w:pStyle w:val="ListParagraph"/>
        <w:numPr>
          <w:ilvl w:val="1"/>
          <w:numId w:val="44"/>
        </w:numPr>
      </w:pPr>
      <w:r w:rsidRPr="001001F7">
        <w:rPr>
          <w:rFonts w:eastAsiaTheme="minorEastAsia"/>
        </w:rPr>
        <w:t>How can we take better care of our world?</w:t>
      </w:r>
    </w:p>
    <w:p w14:paraId="176AAD49" w14:textId="7A1140A1" w:rsidR="00D930E2" w:rsidRDefault="00D930E2" w:rsidP="001001F7">
      <w:pPr>
        <w:pStyle w:val="Heading2"/>
      </w:pPr>
      <w:r>
        <w:t>Creation Station</w:t>
      </w:r>
    </w:p>
    <w:p w14:paraId="47C7A286" w14:textId="46D08BF6" w:rsidR="00165DB0" w:rsidRPr="001001F7" w:rsidRDefault="001001F7" w:rsidP="001001F7">
      <w:r w:rsidRPr="001001F7">
        <w:t>This week in the Creativity Station, we can go on a mission to save the Earth! Will you accept this mission or let it pass you by? Then go outside and follow the instructions for a nature scavenger hunt. Who knows what you might find!</w:t>
      </w:r>
    </w:p>
    <w:p w14:paraId="1B709343" w14:textId="23933674" w:rsidR="00165DB0" w:rsidRDefault="00165DB0" w:rsidP="00165DB0">
      <w:pPr>
        <w:rPr>
          <w:sz w:val="32"/>
          <w:szCs w:val="32"/>
        </w:rPr>
      </w:pPr>
    </w:p>
    <w:p w14:paraId="3EA32FEF" w14:textId="77777777" w:rsidR="001001F7" w:rsidRPr="004934DE" w:rsidRDefault="001001F7" w:rsidP="004239A9">
      <w:pPr>
        <w:pStyle w:val="ListParagraph"/>
        <w:numPr>
          <w:ilvl w:val="0"/>
          <w:numId w:val="45"/>
        </w:numPr>
      </w:pPr>
      <w:r w:rsidRPr="004934DE">
        <w:t xml:space="preserve">Mission: Save Earth - Earth Day Run and Brain Break - </w:t>
      </w:r>
      <w:proofErr w:type="spellStart"/>
      <w:r w:rsidRPr="004934DE">
        <w:t>GoNoodle</w:t>
      </w:r>
      <w:proofErr w:type="spellEnd"/>
      <w:r w:rsidRPr="004934DE">
        <w:t xml:space="preserve"> Inspired</w:t>
      </w:r>
    </w:p>
    <w:p w14:paraId="1572B188" w14:textId="4CDD32DE" w:rsidR="001001F7" w:rsidRDefault="001001F7" w:rsidP="004239A9">
      <w:pPr>
        <w:pStyle w:val="ListParagraph"/>
        <w:numPr>
          <w:ilvl w:val="1"/>
          <w:numId w:val="45"/>
        </w:numPr>
      </w:pPr>
      <w:hyperlink r:id="rId58" w:history="1">
        <w:r w:rsidRPr="00A74A29">
          <w:rPr>
            <w:rStyle w:val="Hyperlink"/>
          </w:rPr>
          <w:t>https://www.youtube.com/watch?v=9SNlv8E17Q4</w:t>
        </w:r>
      </w:hyperlink>
    </w:p>
    <w:p w14:paraId="5CF54617" w14:textId="7B3E7F03" w:rsidR="001001F7" w:rsidRDefault="001001F7" w:rsidP="001001F7"/>
    <w:p w14:paraId="29A6D37E" w14:textId="77777777" w:rsidR="001001F7" w:rsidRDefault="001001F7" w:rsidP="004239A9">
      <w:pPr>
        <w:pStyle w:val="ListParagraph"/>
        <w:numPr>
          <w:ilvl w:val="0"/>
          <w:numId w:val="45"/>
        </w:numPr>
      </w:pPr>
      <w:r w:rsidRPr="005D4BB8">
        <w:t>Nature Scavenger Hunt</w:t>
      </w:r>
    </w:p>
    <w:p w14:paraId="45DEF28F" w14:textId="582F478D" w:rsidR="001001F7" w:rsidRPr="005D4BB8" w:rsidRDefault="001001F7" w:rsidP="004239A9">
      <w:pPr>
        <w:pStyle w:val="ListParagraph"/>
        <w:numPr>
          <w:ilvl w:val="1"/>
          <w:numId w:val="45"/>
        </w:numPr>
      </w:pPr>
      <w:hyperlink r:id="rId59" w:history="1">
        <w:r w:rsidRPr="00A74A29">
          <w:rPr>
            <w:rStyle w:val="Hyperlink"/>
          </w:rPr>
          <w:t>https://www.doinggoodtogether.org/projects/category/Heal+the+Earth</w:t>
        </w:r>
      </w:hyperlink>
    </w:p>
    <w:p w14:paraId="150C34DD" w14:textId="77777777" w:rsidR="001001F7" w:rsidRPr="005D4BB8" w:rsidRDefault="001001F7" w:rsidP="004239A9">
      <w:pPr>
        <w:pStyle w:val="ListParagraph"/>
        <w:numPr>
          <w:ilvl w:val="1"/>
          <w:numId w:val="45"/>
        </w:numPr>
      </w:pPr>
      <w:r w:rsidRPr="005D4BB8">
        <w:t>Invite the teens to explore the outdoors or other nature space.</w:t>
      </w:r>
    </w:p>
    <w:p w14:paraId="1054BEC1" w14:textId="77777777" w:rsidR="001001F7" w:rsidRPr="005D4BB8" w:rsidRDefault="001001F7" w:rsidP="004239A9">
      <w:pPr>
        <w:pStyle w:val="ListParagraph"/>
        <w:numPr>
          <w:ilvl w:val="1"/>
          <w:numId w:val="45"/>
        </w:numPr>
      </w:pPr>
      <w:r w:rsidRPr="005D4BB8">
        <w:t xml:space="preserve">Talk about the sights that are detailed and what it is in nature. </w:t>
      </w:r>
    </w:p>
    <w:p w14:paraId="1E26BBFF" w14:textId="77777777" w:rsidR="001001F7" w:rsidRPr="005D4BB8" w:rsidRDefault="001001F7" w:rsidP="004239A9">
      <w:pPr>
        <w:pStyle w:val="ListParagraph"/>
        <w:numPr>
          <w:ilvl w:val="1"/>
          <w:numId w:val="45"/>
        </w:numPr>
      </w:pPr>
      <w:r w:rsidRPr="005D4BB8">
        <w:t>You can mention what they do and where they live.</w:t>
      </w:r>
    </w:p>
    <w:p w14:paraId="4F06DCDC" w14:textId="77777777" w:rsidR="001001F7" w:rsidRPr="005D4BB8" w:rsidRDefault="001001F7" w:rsidP="004239A9">
      <w:pPr>
        <w:pStyle w:val="ListParagraph"/>
        <w:numPr>
          <w:ilvl w:val="1"/>
          <w:numId w:val="45"/>
        </w:numPr>
      </w:pPr>
      <w:r w:rsidRPr="005D4BB8">
        <w:t xml:space="preserve">Nature and people are alike and not the same. </w:t>
      </w:r>
    </w:p>
    <w:p w14:paraId="5553B8BD" w14:textId="77777777" w:rsidR="001001F7" w:rsidRPr="005D4BB8" w:rsidRDefault="001001F7" w:rsidP="004239A9">
      <w:pPr>
        <w:pStyle w:val="ListParagraph"/>
        <w:numPr>
          <w:ilvl w:val="1"/>
          <w:numId w:val="45"/>
        </w:numPr>
      </w:pPr>
      <w:r w:rsidRPr="005D4BB8">
        <w:t>Share what similarities and differences exist between all forms of life.</w:t>
      </w:r>
    </w:p>
    <w:p w14:paraId="07E31C2E" w14:textId="77777777" w:rsidR="001001F7" w:rsidRPr="005D4BB8" w:rsidRDefault="001001F7" w:rsidP="004239A9">
      <w:pPr>
        <w:pStyle w:val="ListParagraph"/>
        <w:numPr>
          <w:ilvl w:val="1"/>
          <w:numId w:val="45"/>
        </w:numPr>
      </w:pPr>
      <w:r w:rsidRPr="005D4BB8">
        <w:t xml:space="preserve">Think about how you can do your part to care for the Earth. </w:t>
      </w:r>
    </w:p>
    <w:p w14:paraId="279B80B7" w14:textId="77777777" w:rsidR="001001F7" w:rsidRPr="004934DE" w:rsidRDefault="001001F7" w:rsidP="001001F7"/>
    <w:p w14:paraId="5713CACE" w14:textId="77777777" w:rsidR="001001F7" w:rsidRDefault="001001F7" w:rsidP="004239A9">
      <w:pPr>
        <w:pStyle w:val="paragraph"/>
        <w:numPr>
          <w:ilvl w:val="0"/>
          <w:numId w:val="46"/>
        </w:numPr>
        <w:spacing w:before="0" w:beforeAutospacing="0" w:after="0" w:afterAutospacing="0"/>
        <w:textAlignment w:val="baseline"/>
        <w:rPr>
          <w:rFonts w:ascii="Minion Pro" w:hAnsi="Minion Pro"/>
        </w:rPr>
      </w:pPr>
      <w:r>
        <w:rPr>
          <w:rFonts w:ascii="Minion Pro" w:hAnsi="Minion Pro"/>
        </w:rPr>
        <w:lastRenderedPageBreak/>
        <w:t>Epic Message – save the earth</w:t>
      </w:r>
    </w:p>
    <w:p w14:paraId="21CB279D" w14:textId="14B4FF72" w:rsidR="001001F7" w:rsidRPr="001001F7" w:rsidRDefault="001001F7" w:rsidP="004239A9">
      <w:pPr>
        <w:pStyle w:val="paragraph"/>
        <w:numPr>
          <w:ilvl w:val="1"/>
          <w:numId w:val="46"/>
        </w:numPr>
        <w:spacing w:before="0" w:beforeAutospacing="0" w:after="0" w:afterAutospacing="0"/>
        <w:textAlignment w:val="baseline"/>
        <w:rPr>
          <w:rStyle w:val="Hyperlink"/>
          <w:rFonts w:ascii="Minion Pro" w:hAnsi="Minion Pro"/>
          <w:color w:val="auto"/>
          <w:u w:val="none"/>
        </w:rPr>
      </w:pPr>
      <w:hyperlink r:id="rId60" w:history="1">
        <w:r w:rsidRPr="00A3793C">
          <w:rPr>
            <w:rStyle w:val="Hyperlink"/>
            <w:rFonts w:ascii="Minion Pro" w:hAnsi="Minion Pro"/>
          </w:rPr>
          <w:t>https://www.youtube.com/watch?v=B-nEYsyRlYo</w:t>
        </w:r>
      </w:hyperlink>
    </w:p>
    <w:p w14:paraId="7EB8782D" w14:textId="05E7464B" w:rsidR="001001F7" w:rsidRDefault="001001F7" w:rsidP="001001F7">
      <w:pPr>
        <w:pStyle w:val="paragraph"/>
        <w:spacing w:before="0" w:beforeAutospacing="0" w:after="0" w:afterAutospacing="0"/>
        <w:textAlignment w:val="baseline"/>
        <w:rPr>
          <w:rStyle w:val="Hyperlink"/>
          <w:rFonts w:ascii="Minion Pro" w:hAnsi="Minion Pro"/>
        </w:rPr>
      </w:pPr>
    </w:p>
    <w:p w14:paraId="1DE6980D" w14:textId="77777777" w:rsidR="001001F7" w:rsidRPr="001001F7" w:rsidRDefault="001001F7" w:rsidP="004239A9">
      <w:pPr>
        <w:pStyle w:val="ListParagraph"/>
        <w:numPr>
          <w:ilvl w:val="0"/>
          <w:numId w:val="46"/>
        </w:numPr>
      </w:pPr>
      <w:r w:rsidRPr="001001F7">
        <w:t>What will you do to make it to the 4</w:t>
      </w:r>
      <w:r w:rsidRPr="001001F7">
        <w:rPr>
          <w:vertAlign w:val="superscript"/>
        </w:rPr>
        <w:t>th</w:t>
      </w:r>
      <w:r w:rsidRPr="001001F7">
        <w:t xml:space="preserve"> Second?</w:t>
      </w:r>
    </w:p>
    <w:p w14:paraId="3E66C425" w14:textId="1F2B0B89" w:rsidR="001001F7" w:rsidRPr="001001F7" w:rsidRDefault="001001F7" w:rsidP="004239A9">
      <w:pPr>
        <w:pStyle w:val="ListParagraph"/>
        <w:numPr>
          <w:ilvl w:val="1"/>
          <w:numId w:val="46"/>
        </w:numPr>
      </w:pPr>
      <w:hyperlink r:id="rId61" w:history="1">
        <w:r w:rsidRPr="00A74A29">
          <w:rPr>
            <w:rStyle w:val="Hyperlink"/>
          </w:rPr>
          <w:t>https://frogmom.com/earth-day-activities-for-teens/</w:t>
        </w:r>
      </w:hyperlink>
    </w:p>
    <w:p w14:paraId="14806D1C" w14:textId="0A3326EB" w:rsidR="001001F7" w:rsidRPr="001001F7" w:rsidRDefault="001001F7" w:rsidP="004239A9">
      <w:pPr>
        <w:pStyle w:val="paragraph"/>
        <w:numPr>
          <w:ilvl w:val="1"/>
          <w:numId w:val="46"/>
        </w:numPr>
        <w:spacing w:before="0" w:beforeAutospacing="0" w:after="0" w:afterAutospacing="0"/>
        <w:textAlignment w:val="baseline"/>
        <w:rPr>
          <w:rFonts w:ascii="Minion Pro" w:hAnsi="Minion Pro"/>
        </w:rPr>
      </w:pPr>
      <w:r w:rsidRPr="001001F7">
        <w:t>Select something</w:t>
      </w:r>
      <w:r>
        <w:t xml:space="preserve"> to try from the website above.</w:t>
      </w:r>
    </w:p>
    <w:p w14:paraId="619CBEA1" w14:textId="558C20DD" w:rsidR="001001F7" w:rsidRDefault="001001F7" w:rsidP="00165DB0">
      <w:pPr>
        <w:rPr>
          <w:rFonts w:eastAsiaTheme="majorEastAsia"/>
          <w:b/>
          <w:bCs/>
        </w:rPr>
      </w:pPr>
    </w:p>
    <w:p w14:paraId="739F2929" w14:textId="77777777" w:rsidR="0001252A" w:rsidRPr="00165DB0" w:rsidRDefault="0001252A" w:rsidP="00165DB0">
      <w:pPr>
        <w:rPr>
          <w:rFonts w:eastAsiaTheme="majorEastAsia"/>
          <w:b/>
          <w:bCs/>
        </w:rPr>
      </w:pPr>
    </w:p>
    <w:p w14:paraId="1262FBC8" w14:textId="2449D2A8" w:rsidR="009530A5" w:rsidRPr="00F82F56" w:rsidRDefault="009530A5" w:rsidP="009530A5">
      <w:pPr>
        <w:pStyle w:val="Heading1"/>
      </w:pPr>
      <w:r w:rsidRPr="00F82F56">
        <w:t>#3 - “</w:t>
      </w:r>
      <w:r w:rsidR="001001F7">
        <w:t>We Must All Do Our Part</w:t>
      </w:r>
      <w:r w:rsidRPr="00F82F56">
        <w:t>”</w:t>
      </w:r>
    </w:p>
    <w:p w14:paraId="7A61EB2A" w14:textId="77777777" w:rsidR="009530A5" w:rsidRPr="00F82F56" w:rsidRDefault="009530A5" w:rsidP="009530A5">
      <w:pPr>
        <w:pStyle w:val="Heading2"/>
      </w:pPr>
      <w:r w:rsidRPr="00F82F56">
        <w:t xml:space="preserve">Opening Experience  </w:t>
      </w:r>
    </w:p>
    <w:p w14:paraId="1916EC6D" w14:textId="21880F26" w:rsidR="009530A5" w:rsidRPr="0001252A" w:rsidRDefault="0001252A" w:rsidP="0001252A">
      <w:r w:rsidRPr="0001252A">
        <w:t>This is our third unit on “</w:t>
      </w:r>
      <w:proofErr w:type="spellStart"/>
      <w:r w:rsidRPr="0001252A">
        <w:t>EarthCare</w:t>
      </w:r>
      <w:proofErr w:type="spellEnd"/>
      <w:r w:rsidRPr="0001252A">
        <w:t>”. We must all do our part! Myrtle Fillmore said: "Yielding self means giving up the old concepts of the past; forgetting ourselves and our human desire to come forth, and just rejoicing that all God's creation constantly springs forth in newness of life and light and joy and service." Wow, that was a lot of words! What do you think it means?</w:t>
      </w:r>
    </w:p>
    <w:p w14:paraId="2BCFD5C1" w14:textId="77777777" w:rsidR="0001252A" w:rsidRDefault="0001252A" w:rsidP="009530A5">
      <w:pPr>
        <w:rPr>
          <w:b/>
          <w:bCs/>
        </w:rPr>
      </w:pPr>
    </w:p>
    <w:p w14:paraId="1F78D077" w14:textId="5BB437DC" w:rsidR="009530A5" w:rsidRPr="00F82F56" w:rsidRDefault="009530A5" w:rsidP="009530A5">
      <w:pPr>
        <w:rPr>
          <w:b/>
          <w:bCs/>
        </w:rPr>
      </w:pPr>
      <w:r w:rsidRPr="00F82F56">
        <w:rPr>
          <w:b/>
          <w:bCs/>
        </w:rPr>
        <w:t>Activity Choices</w:t>
      </w:r>
    </w:p>
    <w:p w14:paraId="2D4B9BC3" w14:textId="5DA1E32D" w:rsidR="00C0405B" w:rsidRPr="0001252A" w:rsidRDefault="00C0405B" w:rsidP="00C0405B"/>
    <w:p w14:paraId="26951662" w14:textId="6F6B4716" w:rsidR="0001252A" w:rsidRPr="0001252A" w:rsidRDefault="0001252A" w:rsidP="004239A9">
      <w:pPr>
        <w:pStyle w:val="ListParagraph"/>
        <w:numPr>
          <w:ilvl w:val="0"/>
          <w:numId w:val="47"/>
        </w:numPr>
      </w:pPr>
      <w:r w:rsidRPr="0001252A">
        <w:t>Take Care of the Earth</w:t>
      </w:r>
    </w:p>
    <w:p w14:paraId="408869B2" w14:textId="4BCF29E6" w:rsidR="0001252A" w:rsidRPr="0001252A" w:rsidRDefault="0001252A" w:rsidP="004239A9">
      <w:pPr>
        <w:pStyle w:val="ListParagraph"/>
        <w:numPr>
          <w:ilvl w:val="1"/>
          <w:numId w:val="47"/>
        </w:numPr>
      </w:pPr>
      <w:hyperlink r:id="rId62" w:history="1">
        <w:r w:rsidRPr="00A74A29">
          <w:rPr>
            <w:rStyle w:val="Hyperlink"/>
          </w:rPr>
          <w:t>https://www.youtube.com/watch?v=X2YgM1Zw4_E</w:t>
        </w:r>
      </w:hyperlink>
    </w:p>
    <w:p w14:paraId="1ED329D7" w14:textId="77777777" w:rsidR="0001252A" w:rsidRPr="0001252A" w:rsidRDefault="0001252A" w:rsidP="0001252A"/>
    <w:p w14:paraId="7956A491" w14:textId="702146C0" w:rsidR="0001252A" w:rsidRPr="0001252A" w:rsidRDefault="0001252A" w:rsidP="004239A9">
      <w:pPr>
        <w:pStyle w:val="ListParagraph"/>
        <w:numPr>
          <w:ilvl w:val="0"/>
          <w:numId w:val="47"/>
        </w:numPr>
      </w:pPr>
      <w:r w:rsidRPr="0001252A">
        <w:t>How do we save our planet?</w:t>
      </w:r>
    </w:p>
    <w:p w14:paraId="5FC22135" w14:textId="373B1106" w:rsidR="0001252A" w:rsidRDefault="0001252A" w:rsidP="004239A9">
      <w:pPr>
        <w:pStyle w:val="ListParagraph"/>
        <w:numPr>
          <w:ilvl w:val="1"/>
          <w:numId w:val="47"/>
        </w:numPr>
      </w:pPr>
      <w:hyperlink r:id="rId63" w:history="1">
        <w:r w:rsidRPr="00A74A29">
          <w:rPr>
            <w:rStyle w:val="Hyperlink"/>
          </w:rPr>
          <w:t>https://www.youtube.com/watch?v=0Puv0Pss33M</w:t>
        </w:r>
      </w:hyperlink>
    </w:p>
    <w:p w14:paraId="7008D99C" w14:textId="39DB0E5D" w:rsidR="0001252A" w:rsidRDefault="0001252A" w:rsidP="0001252A"/>
    <w:p w14:paraId="788BD2BF" w14:textId="77777777" w:rsidR="0001252A" w:rsidRDefault="0001252A" w:rsidP="004239A9">
      <w:pPr>
        <w:pStyle w:val="ListParagraph"/>
        <w:numPr>
          <w:ilvl w:val="0"/>
          <w:numId w:val="48"/>
        </w:numPr>
      </w:pPr>
      <w:r w:rsidRPr="0001252A">
        <w:t>Protect forests</w:t>
      </w:r>
    </w:p>
    <w:p w14:paraId="0751800F" w14:textId="0477873D" w:rsidR="0001252A" w:rsidRPr="0001252A" w:rsidRDefault="0001252A" w:rsidP="004239A9">
      <w:pPr>
        <w:pStyle w:val="ListParagraph"/>
        <w:numPr>
          <w:ilvl w:val="1"/>
          <w:numId w:val="48"/>
        </w:numPr>
      </w:pPr>
      <w:hyperlink r:id="rId64" w:history="1">
        <w:r w:rsidRPr="0001252A">
          <w:rPr>
            <w:rStyle w:val="Hyperlink"/>
          </w:rPr>
          <w:t>https://www.youtube.com/watch?v=c3GerbZMRWA</w:t>
        </w:r>
      </w:hyperlink>
    </w:p>
    <w:p w14:paraId="1BED68DE" w14:textId="7DDCD8EC" w:rsidR="005E747B" w:rsidRDefault="005E747B" w:rsidP="005E747B"/>
    <w:p w14:paraId="4EF2CE6D" w14:textId="77777777" w:rsidR="009530A5" w:rsidRPr="00F82F56" w:rsidRDefault="009530A5" w:rsidP="009530A5">
      <w:pPr>
        <w:pStyle w:val="Heading2"/>
      </w:pPr>
      <w:r w:rsidRPr="00F82F56">
        <w:t xml:space="preserve">Meditation Zone </w:t>
      </w:r>
    </w:p>
    <w:p w14:paraId="1FF26454" w14:textId="77777777" w:rsidR="0001252A" w:rsidRPr="0001252A" w:rsidRDefault="0001252A" w:rsidP="0001252A">
      <w:r w:rsidRPr="0001252A">
        <w:t xml:space="preserve">Welcome to the Meditation Zone. Let’s pause a moment and ground ourselves...as we follow our breath, we connect with the healing powers of Mother Earth and our concerns float away... Then, we can do some power yoga that helps move our energy through our body. When we feel grounded and connected, we are better able to see the opportunities to help Mother Earth. </w:t>
      </w:r>
    </w:p>
    <w:p w14:paraId="438A9FC1" w14:textId="77777777" w:rsidR="00C93C42" w:rsidRPr="00AA1D3E" w:rsidRDefault="00C93C42" w:rsidP="00AA1D3E"/>
    <w:p w14:paraId="65C31FBB" w14:textId="77777777" w:rsidR="0001252A" w:rsidRPr="001247EC" w:rsidRDefault="0001252A" w:rsidP="004239A9">
      <w:pPr>
        <w:pStyle w:val="ListParagraph"/>
        <w:numPr>
          <w:ilvl w:val="0"/>
          <w:numId w:val="6"/>
        </w:numPr>
      </w:pPr>
      <w:r w:rsidRPr="001247EC">
        <w:t>Guided Meditation for Children | LAND OF GRATITUDE | Kids Meditation for Happiness</w:t>
      </w:r>
    </w:p>
    <w:p w14:paraId="09A537E8" w14:textId="130EBEE2" w:rsidR="0001252A" w:rsidRPr="0001252A" w:rsidRDefault="0001252A" w:rsidP="004239A9">
      <w:pPr>
        <w:pStyle w:val="ListParagraph"/>
        <w:numPr>
          <w:ilvl w:val="1"/>
          <w:numId w:val="6"/>
        </w:numPr>
        <w:rPr>
          <w:rStyle w:val="Hyperlink"/>
          <w:color w:val="auto"/>
          <w:u w:val="none"/>
        </w:rPr>
      </w:pPr>
      <w:hyperlink r:id="rId65" w:history="1">
        <w:r w:rsidRPr="00A74A29">
          <w:rPr>
            <w:rStyle w:val="Hyperlink"/>
          </w:rPr>
          <w:t>https://www.youtube.com/watch?v=6FycErkBETA</w:t>
        </w:r>
      </w:hyperlink>
    </w:p>
    <w:p w14:paraId="37BDA211" w14:textId="7172C8CD" w:rsidR="0001252A" w:rsidRDefault="0001252A" w:rsidP="0001252A"/>
    <w:p w14:paraId="491A498B" w14:textId="3BD5FC96" w:rsidR="0001252A" w:rsidRPr="0001252A" w:rsidRDefault="0001252A" w:rsidP="004239A9">
      <w:pPr>
        <w:pStyle w:val="ListParagraph"/>
        <w:numPr>
          <w:ilvl w:val="0"/>
          <w:numId w:val="6"/>
        </w:numPr>
      </w:pPr>
      <w:r w:rsidRPr="0001252A">
        <w:t>20 Minute Beginners Grounding Meditation for Teens or Any Age</w:t>
      </w:r>
    </w:p>
    <w:p w14:paraId="10843908" w14:textId="18F1FFB0" w:rsidR="0001252A" w:rsidRPr="0001252A" w:rsidRDefault="0001252A" w:rsidP="004239A9">
      <w:pPr>
        <w:pStyle w:val="ListParagraph"/>
        <w:numPr>
          <w:ilvl w:val="1"/>
          <w:numId w:val="6"/>
        </w:numPr>
      </w:pPr>
      <w:hyperlink r:id="rId66" w:history="1">
        <w:r w:rsidRPr="00A74A29">
          <w:rPr>
            <w:rStyle w:val="Hyperlink"/>
          </w:rPr>
          <w:t>https://www.youtube.com/watch?v=psyExnCkcXU</w:t>
        </w:r>
      </w:hyperlink>
    </w:p>
    <w:p w14:paraId="5B8E5BA7" w14:textId="77777777" w:rsidR="0001252A" w:rsidRDefault="0001252A" w:rsidP="0001252A"/>
    <w:p w14:paraId="2653BFF3" w14:textId="77777777" w:rsidR="0001252A" w:rsidRPr="0001252A" w:rsidRDefault="0001252A" w:rsidP="004239A9">
      <w:pPr>
        <w:pStyle w:val="ListParagraph"/>
        <w:numPr>
          <w:ilvl w:val="0"/>
          <w:numId w:val="49"/>
        </w:numPr>
      </w:pPr>
      <w:r w:rsidRPr="0001252A">
        <w:t>Create a sacred space</w:t>
      </w:r>
    </w:p>
    <w:p w14:paraId="75F7835F" w14:textId="153A408C" w:rsidR="0001252A" w:rsidRDefault="005A7629" w:rsidP="004239A9">
      <w:pPr>
        <w:pStyle w:val="ListParagraph"/>
        <w:numPr>
          <w:ilvl w:val="1"/>
          <w:numId w:val="49"/>
        </w:numPr>
      </w:pPr>
      <w:hyperlink r:id="rId67" w:history="1">
        <w:r w:rsidRPr="00A74A29">
          <w:rPr>
            <w:rStyle w:val="Hyperlink"/>
          </w:rPr>
          <w:t>https://ww</w:t>
        </w:r>
        <w:r w:rsidRPr="00A74A29">
          <w:rPr>
            <w:rStyle w:val="Hyperlink"/>
          </w:rPr>
          <w:t>w</w:t>
        </w:r>
        <w:r w:rsidRPr="00A74A29">
          <w:rPr>
            <w:rStyle w:val="Hyperlink"/>
          </w:rPr>
          <w:t>.gaiam.com/blogs/discover/make-your-space-sacred</w:t>
        </w:r>
      </w:hyperlink>
    </w:p>
    <w:p w14:paraId="76CAF7B3" w14:textId="182FF6C2" w:rsidR="005A7629" w:rsidRDefault="005A7629" w:rsidP="005A7629"/>
    <w:p w14:paraId="1E4C4905" w14:textId="18526A5E" w:rsidR="005A7629" w:rsidRPr="006C545C" w:rsidRDefault="005A7629" w:rsidP="004239A9">
      <w:pPr>
        <w:pStyle w:val="ListParagraph"/>
        <w:numPr>
          <w:ilvl w:val="0"/>
          <w:numId w:val="49"/>
        </w:numPr>
      </w:pPr>
      <w:r>
        <w:t>Power Yoga</w:t>
      </w:r>
      <w:r>
        <w:t xml:space="preserve"> </w:t>
      </w:r>
      <w:r>
        <w:rPr>
          <w:i/>
          <w:iCs/>
        </w:rPr>
        <w:t>(Handout Below)</w:t>
      </w:r>
    </w:p>
    <w:p w14:paraId="6F9A09AD" w14:textId="7E368386" w:rsidR="005A7629" w:rsidRPr="006C545C" w:rsidRDefault="005A7629" w:rsidP="004239A9">
      <w:pPr>
        <w:pStyle w:val="ListParagraph"/>
        <w:numPr>
          <w:ilvl w:val="1"/>
          <w:numId w:val="49"/>
        </w:numPr>
      </w:pPr>
      <w:hyperlink r:id="rId68" w:history="1">
        <w:r w:rsidRPr="00A74A29">
          <w:rPr>
            <w:rStyle w:val="Hyperlink"/>
          </w:rPr>
          <w:t>https://www.kidsyogastories.com/breathing-exercises-for-kids/</w:t>
        </w:r>
      </w:hyperlink>
    </w:p>
    <w:p w14:paraId="031A2D66" w14:textId="2CC74C4D" w:rsidR="005A7629" w:rsidRDefault="005A7629" w:rsidP="005A7629"/>
    <w:p w14:paraId="74C6E9A1" w14:textId="1C4BA612" w:rsidR="005A7629" w:rsidRDefault="005A7629" w:rsidP="005A7629">
      <w:r>
        <w:rPr>
          <w:noProof/>
        </w:rPr>
        <w:lastRenderedPageBreak/>
        <w:drawing>
          <wp:inline distT="0" distB="0" distL="0" distR="0" wp14:anchorId="1D2ECCAB" wp14:editId="3118F264">
            <wp:extent cx="6400800" cy="82835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9"/>
                    <a:stretch>
                      <a:fillRect/>
                    </a:stretch>
                  </pic:blipFill>
                  <pic:spPr>
                    <a:xfrm>
                      <a:off x="0" y="0"/>
                      <a:ext cx="6400800" cy="8283575"/>
                    </a:xfrm>
                    <a:prstGeom prst="rect">
                      <a:avLst/>
                    </a:prstGeom>
                  </pic:spPr>
                </pic:pic>
              </a:graphicData>
            </a:graphic>
          </wp:inline>
        </w:drawing>
      </w:r>
    </w:p>
    <w:p w14:paraId="5BB587B3" w14:textId="77777777" w:rsidR="005A7629" w:rsidRPr="0001252A" w:rsidRDefault="005A7629" w:rsidP="005A7629"/>
    <w:p w14:paraId="6767BD90" w14:textId="0A00D7EA" w:rsidR="009530A5" w:rsidRDefault="009530A5" w:rsidP="00CD2B99">
      <w:pPr>
        <w:pStyle w:val="Heading2"/>
      </w:pPr>
      <w:r w:rsidRPr="00F82F56">
        <w:lastRenderedPageBreak/>
        <w:t xml:space="preserve">Media </w:t>
      </w:r>
      <w:r w:rsidR="00DD66C0">
        <w:t>Room</w:t>
      </w:r>
    </w:p>
    <w:p w14:paraId="0814BF1D" w14:textId="40B290FD" w:rsidR="00DD66C0" w:rsidRDefault="005A7629" w:rsidP="005A7629">
      <w:r w:rsidRPr="005A7629">
        <w:t xml:space="preserve">Our story today is about a Whale’s tale. I wonder what the whale has to </w:t>
      </w:r>
      <w:proofErr w:type="gramStart"/>
      <w:r w:rsidRPr="005A7629">
        <w:t>say?</w:t>
      </w:r>
      <w:proofErr w:type="gramEnd"/>
      <w:r w:rsidRPr="005A7629">
        <w:t xml:space="preserve"> Do you think she might be concerned about the ocean and the creatures living it?</w:t>
      </w:r>
    </w:p>
    <w:p w14:paraId="1D712223" w14:textId="77777777" w:rsidR="005A7629" w:rsidRPr="005A7629" w:rsidRDefault="005A7629" w:rsidP="005A7629"/>
    <w:p w14:paraId="3322FBD4" w14:textId="66E1E439" w:rsidR="009530A5" w:rsidRDefault="005A7629" w:rsidP="004239A9">
      <w:pPr>
        <w:pStyle w:val="ListParagraph"/>
        <w:numPr>
          <w:ilvl w:val="0"/>
          <w:numId w:val="50"/>
        </w:numPr>
      </w:pPr>
      <w:r>
        <w:t>A Whale’s Tale</w:t>
      </w:r>
    </w:p>
    <w:p w14:paraId="4BB119D3" w14:textId="2F9FA2FB" w:rsidR="005A7629" w:rsidRDefault="005A7629" w:rsidP="004239A9">
      <w:pPr>
        <w:pStyle w:val="ListParagraph"/>
        <w:numPr>
          <w:ilvl w:val="1"/>
          <w:numId w:val="50"/>
        </w:numPr>
      </w:pPr>
      <w:hyperlink r:id="rId70" w:history="1">
        <w:r w:rsidRPr="00A74A29">
          <w:rPr>
            <w:rStyle w:val="Hyperlink"/>
          </w:rPr>
          <w:t>https://www.youtube.com/watch?v=xFPoIU5iiYQ</w:t>
        </w:r>
      </w:hyperlink>
    </w:p>
    <w:p w14:paraId="691766C1" w14:textId="77777777" w:rsidR="005A7629" w:rsidRDefault="005A7629" w:rsidP="005A7629"/>
    <w:p w14:paraId="0CFC099E" w14:textId="46507722" w:rsidR="00AA1D3E" w:rsidRDefault="00117F4B" w:rsidP="004239A9">
      <w:pPr>
        <w:pStyle w:val="ListParagraph"/>
        <w:numPr>
          <w:ilvl w:val="0"/>
          <w:numId w:val="9"/>
        </w:numPr>
      </w:pPr>
      <w:r w:rsidRPr="00DD66C0">
        <w:t>Reflection Questions</w:t>
      </w:r>
    </w:p>
    <w:p w14:paraId="01E39316" w14:textId="77777777" w:rsidR="005A7629" w:rsidRPr="005A7629" w:rsidRDefault="005A7629" w:rsidP="004239A9">
      <w:pPr>
        <w:pStyle w:val="ListParagraph"/>
        <w:numPr>
          <w:ilvl w:val="1"/>
          <w:numId w:val="9"/>
        </w:numPr>
      </w:pPr>
      <w:r w:rsidRPr="005A7629">
        <w:t>What are they discovering in the ocean?</w:t>
      </w:r>
    </w:p>
    <w:p w14:paraId="128E6E57" w14:textId="77777777" w:rsidR="005A7629" w:rsidRPr="005A7629" w:rsidRDefault="005A7629" w:rsidP="004239A9">
      <w:pPr>
        <w:pStyle w:val="ListParagraph"/>
        <w:numPr>
          <w:ilvl w:val="1"/>
          <w:numId w:val="9"/>
        </w:numPr>
      </w:pPr>
      <w:r w:rsidRPr="005A7629">
        <w:t>What happens to the net?</w:t>
      </w:r>
    </w:p>
    <w:p w14:paraId="7D2BADAF" w14:textId="77777777" w:rsidR="005A7629" w:rsidRPr="005A7629" w:rsidRDefault="005A7629" w:rsidP="004239A9">
      <w:pPr>
        <w:pStyle w:val="ListParagraph"/>
        <w:numPr>
          <w:ilvl w:val="1"/>
          <w:numId w:val="9"/>
        </w:numPr>
      </w:pPr>
      <w:r w:rsidRPr="005A7629">
        <w:t>What are the animals encountering?</w:t>
      </w:r>
    </w:p>
    <w:p w14:paraId="0FB31E9E" w14:textId="77777777" w:rsidR="005A7629" w:rsidRPr="005A7629" w:rsidRDefault="005A7629" w:rsidP="004239A9">
      <w:pPr>
        <w:pStyle w:val="ListParagraph"/>
        <w:numPr>
          <w:ilvl w:val="1"/>
          <w:numId w:val="9"/>
        </w:numPr>
      </w:pPr>
      <w:r w:rsidRPr="005A7629">
        <w:t>What does the whale do next?</w:t>
      </w:r>
    </w:p>
    <w:p w14:paraId="65AA599B" w14:textId="77777777" w:rsidR="005A7629" w:rsidRPr="005A7629" w:rsidRDefault="005A7629" w:rsidP="004239A9">
      <w:pPr>
        <w:pStyle w:val="ListParagraph"/>
        <w:numPr>
          <w:ilvl w:val="1"/>
          <w:numId w:val="9"/>
        </w:numPr>
      </w:pPr>
      <w:r w:rsidRPr="005A7629">
        <w:t>What is the boy doing?</w:t>
      </w:r>
    </w:p>
    <w:p w14:paraId="533C70B7" w14:textId="77777777" w:rsidR="005A7629" w:rsidRPr="005A7629" w:rsidRDefault="005A7629" w:rsidP="004239A9">
      <w:pPr>
        <w:pStyle w:val="ListParagraph"/>
        <w:numPr>
          <w:ilvl w:val="1"/>
          <w:numId w:val="9"/>
        </w:numPr>
      </w:pPr>
      <w:r w:rsidRPr="005A7629">
        <w:t>How are these actions making a difference to those who live in the ocean?</w:t>
      </w:r>
    </w:p>
    <w:p w14:paraId="50BCFB6A" w14:textId="77777777" w:rsidR="005A7629" w:rsidRPr="005A7629" w:rsidRDefault="005A7629" w:rsidP="004239A9">
      <w:pPr>
        <w:pStyle w:val="ListParagraph"/>
        <w:numPr>
          <w:ilvl w:val="1"/>
          <w:numId w:val="9"/>
        </w:numPr>
      </w:pPr>
      <w:r w:rsidRPr="005A7629">
        <w:t xml:space="preserve">What happens next? </w:t>
      </w:r>
    </w:p>
    <w:p w14:paraId="7D05F0AA" w14:textId="77777777" w:rsidR="005A7629" w:rsidRPr="005A7629" w:rsidRDefault="005A7629" w:rsidP="004239A9">
      <w:pPr>
        <w:pStyle w:val="ListParagraph"/>
        <w:numPr>
          <w:ilvl w:val="1"/>
          <w:numId w:val="9"/>
        </w:numPr>
      </w:pPr>
      <w:r w:rsidRPr="005A7629">
        <w:t>What did it take to save the whale?</w:t>
      </w:r>
    </w:p>
    <w:p w14:paraId="67EE9DD2" w14:textId="77777777" w:rsidR="005A7629" w:rsidRPr="005A7629" w:rsidRDefault="005A7629" w:rsidP="004239A9">
      <w:pPr>
        <w:pStyle w:val="ListParagraph"/>
        <w:numPr>
          <w:ilvl w:val="1"/>
          <w:numId w:val="9"/>
        </w:numPr>
      </w:pPr>
      <w:r w:rsidRPr="005A7629">
        <w:t>What small thing are you willing to do to protect the world?</w:t>
      </w:r>
    </w:p>
    <w:p w14:paraId="48296911" w14:textId="77777777" w:rsidR="005A7629" w:rsidRPr="005A7629" w:rsidRDefault="005A7629" w:rsidP="004239A9">
      <w:pPr>
        <w:pStyle w:val="ListParagraph"/>
        <w:numPr>
          <w:ilvl w:val="1"/>
          <w:numId w:val="9"/>
        </w:numPr>
      </w:pPr>
      <w:r w:rsidRPr="005A7629">
        <w:t>What can you do to get others involved?</w:t>
      </w:r>
    </w:p>
    <w:p w14:paraId="17F7361C" w14:textId="433C9236" w:rsidR="005A7629" w:rsidRDefault="005A7629" w:rsidP="00D35F93"/>
    <w:p w14:paraId="5130EE36" w14:textId="77777777" w:rsidR="00D35F93" w:rsidRPr="00D35F93" w:rsidRDefault="00D35F93" w:rsidP="004239A9">
      <w:pPr>
        <w:pStyle w:val="ListParagraph"/>
        <w:numPr>
          <w:ilvl w:val="0"/>
          <w:numId w:val="9"/>
        </w:numPr>
      </w:pPr>
      <w:r w:rsidRPr="00D35F93">
        <w:rPr>
          <w:rFonts w:ascii="Minion Pro" w:hAnsi="Minion Pro"/>
        </w:rPr>
        <w:t>Zero waste Life</w:t>
      </w:r>
    </w:p>
    <w:p w14:paraId="05C20C78" w14:textId="5D2F662E" w:rsidR="00D35F93" w:rsidRPr="00D35F93" w:rsidRDefault="00D35F93" w:rsidP="004239A9">
      <w:pPr>
        <w:pStyle w:val="ListParagraph"/>
        <w:numPr>
          <w:ilvl w:val="1"/>
          <w:numId w:val="9"/>
        </w:numPr>
        <w:rPr>
          <w:rStyle w:val="Hyperlink"/>
          <w:color w:val="auto"/>
          <w:u w:val="none"/>
        </w:rPr>
      </w:pPr>
      <w:hyperlink r:id="rId71" w:history="1">
        <w:r w:rsidRPr="00D35F93">
          <w:rPr>
            <w:rStyle w:val="Hyperlink"/>
            <w:rFonts w:ascii="Minion Pro" w:hAnsi="Minion Pro"/>
          </w:rPr>
          <w:t>https://www.youtube.com/watch?v=pF72px2R3Hg</w:t>
        </w:r>
      </w:hyperlink>
    </w:p>
    <w:p w14:paraId="7E6FE75F" w14:textId="1B39292F" w:rsidR="00D35F93" w:rsidRDefault="00D35F93" w:rsidP="00D35F93"/>
    <w:p w14:paraId="7AEDB455" w14:textId="5A3E967F" w:rsidR="00D35F93" w:rsidRPr="00D35F93" w:rsidRDefault="00D35F93" w:rsidP="004239A9">
      <w:pPr>
        <w:pStyle w:val="ListParagraph"/>
        <w:numPr>
          <w:ilvl w:val="0"/>
          <w:numId w:val="51"/>
        </w:numPr>
      </w:pPr>
      <w:r w:rsidRPr="00D35F93">
        <w:t>Reflection Questions</w:t>
      </w:r>
    </w:p>
    <w:p w14:paraId="2C311E6F" w14:textId="77777777" w:rsidR="00D35F93" w:rsidRPr="00D35F93" w:rsidRDefault="00D35F93" w:rsidP="004239A9">
      <w:pPr>
        <w:pStyle w:val="ListParagraph"/>
        <w:numPr>
          <w:ilvl w:val="1"/>
          <w:numId w:val="51"/>
        </w:numPr>
      </w:pPr>
      <w:r w:rsidRPr="00D35F93">
        <w:t>What does she mean by Zero waste?</w:t>
      </w:r>
    </w:p>
    <w:p w14:paraId="7369411E" w14:textId="77777777" w:rsidR="00D35F93" w:rsidRPr="00D35F93" w:rsidRDefault="00D35F93" w:rsidP="004239A9">
      <w:pPr>
        <w:pStyle w:val="ListParagraph"/>
        <w:numPr>
          <w:ilvl w:val="1"/>
          <w:numId w:val="51"/>
        </w:numPr>
      </w:pPr>
      <w:r w:rsidRPr="00D35F93">
        <w:t>Notice how much plastic is part of your everyday life. Write about it in your journal.</w:t>
      </w:r>
    </w:p>
    <w:p w14:paraId="27F40FF7" w14:textId="77777777" w:rsidR="00D35F93" w:rsidRPr="00D35F93" w:rsidRDefault="00D35F93" w:rsidP="004239A9">
      <w:pPr>
        <w:pStyle w:val="ListParagraph"/>
        <w:numPr>
          <w:ilvl w:val="1"/>
          <w:numId w:val="51"/>
        </w:numPr>
      </w:pPr>
      <w:r w:rsidRPr="00D35F93">
        <w:t>Lauren gave examples of how she transitioned to a Zero waste life. What had the biggest impact on you?</w:t>
      </w:r>
    </w:p>
    <w:p w14:paraId="59153824" w14:textId="77777777" w:rsidR="00D35F93" w:rsidRPr="00D35F93" w:rsidRDefault="00D35F93" w:rsidP="004239A9">
      <w:pPr>
        <w:pStyle w:val="ListParagraph"/>
        <w:numPr>
          <w:ilvl w:val="1"/>
          <w:numId w:val="51"/>
        </w:numPr>
      </w:pPr>
      <w:r w:rsidRPr="00D35F93">
        <w:t>What are your main sources of trash? </w:t>
      </w:r>
    </w:p>
    <w:p w14:paraId="1E17ACE0" w14:textId="77777777" w:rsidR="00D35F93" w:rsidRPr="00D35F93" w:rsidRDefault="00D35F93" w:rsidP="004239A9">
      <w:pPr>
        <w:pStyle w:val="ListParagraph"/>
        <w:numPr>
          <w:ilvl w:val="1"/>
          <w:numId w:val="51"/>
        </w:numPr>
      </w:pPr>
      <w:r w:rsidRPr="00D35F93">
        <w:t>What is one thing you can do to begin to lower how much trash you produce?</w:t>
      </w:r>
    </w:p>
    <w:p w14:paraId="0D4FC127" w14:textId="19548B4C" w:rsidR="00D35F93" w:rsidRPr="00D35F93" w:rsidRDefault="00D35F93" w:rsidP="004239A9">
      <w:pPr>
        <w:pStyle w:val="ListParagraph"/>
        <w:numPr>
          <w:ilvl w:val="1"/>
          <w:numId w:val="51"/>
        </w:numPr>
      </w:pPr>
      <w:r w:rsidRPr="00D35F93">
        <w:t>What are the benefits of living a zero</w:t>
      </w:r>
      <w:r>
        <w:t>-</w:t>
      </w:r>
      <w:r w:rsidRPr="00D35F93">
        <w:t>waste life?</w:t>
      </w:r>
    </w:p>
    <w:p w14:paraId="6BBA3692" w14:textId="4BB2831F" w:rsidR="00D35F93" w:rsidRDefault="00D35F93" w:rsidP="00D35F93"/>
    <w:p w14:paraId="0022C216" w14:textId="77777777" w:rsidR="00D35F93" w:rsidRPr="00D35F93" w:rsidRDefault="00D35F93" w:rsidP="004239A9">
      <w:pPr>
        <w:pStyle w:val="ListParagraph"/>
        <w:numPr>
          <w:ilvl w:val="0"/>
          <w:numId w:val="51"/>
        </w:numPr>
      </w:pPr>
      <w:r w:rsidRPr="00D35F93">
        <w:rPr>
          <w:rFonts w:ascii="Minion Pro" w:hAnsi="Minion Pro"/>
        </w:rPr>
        <w:t>This class can save the planet</w:t>
      </w:r>
    </w:p>
    <w:p w14:paraId="005C9ABC" w14:textId="7EE071E2" w:rsidR="00D35F93" w:rsidRPr="00DD66C0" w:rsidRDefault="00D35F93" w:rsidP="004239A9">
      <w:pPr>
        <w:pStyle w:val="ListParagraph"/>
        <w:numPr>
          <w:ilvl w:val="1"/>
          <w:numId w:val="51"/>
        </w:numPr>
      </w:pPr>
      <w:hyperlink r:id="rId72" w:history="1">
        <w:r w:rsidRPr="00D35F93">
          <w:rPr>
            <w:rStyle w:val="Hyperlink"/>
            <w:rFonts w:ascii="Minion Pro" w:hAnsi="Minion Pro"/>
          </w:rPr>
          <w:t>https://www.youtube.com/watch?v=2iB23uVKHVw</w:t>
        </w:r>
      </w:hyperlink>
    </w:p>
    <w:p w14:paraId="6023CD8E" w14:textId="77777777" w:rsidR="009530A5" w:rsidRPr="00F82F56" w:rsidRDefault="009530A5" w:rsidP="009530A5">
      <w:pPr>
        <w:pStyle w:val="Heading2"/>
      </w:pPr>
      <w:r w:rsidRPr="00F82F56">
        <w:t>Creation Station</w:t>
      </w:r>
    </w:p>
    <w:p w14:paraId="04F84F38" w14:textId="2F83BB01" w:rsidR="00D35F93" w:rsidRDefault="00D35F93" w:rsidP="00D35F93">
      <w:bookmarkStart w:id="0" w:name="_Hlk78811015"/>
      <w:r w:rsidRPr="00D35F93">
        <w:t xml:space="preserve">How would you like to be a climate action hero! Do you think you want to be a “Truth Talker” or a “Recycle Ranger”? How about a “Water Wizard”? </w:t>
      </w:r>
      <w:r>
        <w:t xml:space="preserve">Check out the activities </w:t>
      </w:r>
      <w:r w:rsidRPr="00D35F93">
        <w:t>to see what the missions will be.</w:t>
      </w:r>
    </w:p>
    <w:p w14:paraId="6BA9F498" w14:textId="7F9ACA5E" w:rsidR="004306CF" w:rsidRDefault="004306CF" w:rsidP="00D35F93"/>
    <w:p w14:paraId="01CBC28D" w14:textId="77777777" w:rsidR="004306CF" w:rsidRPr="004306CF" w:rsidRDefault="004306CF" w:rsidP="004239A9">
      <w:pPr>
        <w:pStyle w:val="ListParagraph"/>
        <w:numPr>
          <w:ilvl w:val="0"/>
          <w:numId w:val="52"/>
        </w:numPr>
      </w:pPr>
      <w:r w:rsidRPr="004306CF">
        <w:t xml:space="preserve">Which </w:t>
      </w:r>
      <w:proofErr w:type="gramStart"/>
      <w:r w:rsidRPr="004306CF">
        <w:t>Super Hero</w:t>
      </w:r>
      <w:proofErr w:type="gramEnd"/>
      <w:r w:rsidRPr="004306CF">
        <w:t xml:space="preserve"> will you be?</w:t>
      </w:r>
    </w:p>
    <w:p w14:paraId="705273B4" w14:textId="060E0469" w:rsidR="004306CF" w:rsidRDefault="009C3ED8" w:rsidP="004239A9">
      <w:pPr>
        <w:pStyle w:val="ListParagraph"/>
        <w:numPr>
          <w:ilvl w:val="1"/>
          <w:numId w:val="52"/>
        </w:numPr>
      </w:pPr>
      <w:hyperlink r:id="rId73" w:history="1">
        <w:r w:rsidRPr="00A74A29">
          <w:rPr>
            <w:rStyle w:val="Hyperlink"/>
          </w:rPr>
          <w:t>https://www.un.org/sustainabledevelopment/climate-action-superheroes-info/</w:t>
        </w:r>
      </w:hyperlink>
    </w:p>
    <w:p w14:paraId="62CBEA36" w14:textId="34650C77" w:rsidR="009C3ED8" w:rsidRDefault="009C3ED8" w:rsidP="009C3ED8"/>
    <w:p w14:paraId="421A4393" w14:textId="77777777" w:rsidR="009C3ED8" w:rsidRDefault="009C3ED8" w:rsidP="004239A9">
      <w:pPr>
        <w:pStyle w:val="paragraph"/>
        <w:numPr>
          <w:ilvl w:val="0"/>
          <w:numId w:val="52"/>
        </w:numPr>
        <w:spacing w:before="0" w:beforeAutospacing="0" w:after="0" w:afterAutospacing="0"/>
        <w:textAlignment w:val="baseline"/>
        <w:rPr>
          <w:rFonts w:ascii="Minion Pro" w:hAnsi="Minion Pro"/>
        </w:rPr>
      </w:pPr>
      <w:r>
        <w:rPr>
          <w:rFonts w:ascii="Minion Pro" w:hAnsi="Minion Pro"/>
        </w:rPr>
        <w:t>Tree planting</w:t>
      </w:r>
    </w:p>
    <w:p w14:paraId="2A2C277B" w14:textId="6CE9C0EC" w:rsidR="009C3ED8" w:rsidRPr="009C3ED8" w:rsidRDefault="009C3ED8" w:rsidP="004239A9">
      <w:pPr>
        <w:pStyle w:val="paragraph"/>
        <w:numPr>
          <w:ilvl w:val="1"/>
          <w:numId w:val="52"/>
        </w:numPr>
        <w:spacing w:before="0" w:beforeAutospacing="0" w:after="0" w:afterAutospacing="0"/>
        <w:textAlignment w:val="baseline"/>
        <w:rPr>
          <w:rStyle w:val="Hyperlink"/>
          <w:rFonts w:ascii="Minion Pro" w:hAnsi="Minion Pro"/>
          <w:color w:val="auto"/>
          <w:u w:val="none"/>
        </w:rPr>
      </w:pPr>
      <w:hyperlink r:id="rId74" w:history="1">
        <w:r w:rsidRPr="00A3793C">
          <w:rPr>
            <w:rStyle w:val="Hyperlink"/>
            <w:rFonts w:ascii="Minion Pro" w:hAnsi="Minion Pro"/>
          </w:rPr>
          <w:t>https://www.youtube.com/watch?v=PQwuog7_wmg</w:t>
        </w:r>
      </w:hyperlink>
    </w:p>
    <w:p w14:paraId="5E9B1D43" w14:textId="7FBE732B" w:rsidR="009C3ED8" w:rsidRDefault="009C3ED8" w:rsidP="009C3ED8">
      <w:pPr>
        <w:pStyle w:val="paragraph"/>
        <w:spacing w:before="0" w:beforeAutospacing="0" w:after="0" w:afterAutospacing="0"/>
        <w:textAlignment w:val="baseline"/>
        <w:rPr>
          <w:rStyle w:val="Hyperlink"/>
          <w:rFonts w:ascii="Minion Pro" w:hAnsi="Minion Pro"/>
        </w:rPr>
      </w:pPr>
    </w:p>
    <w:p w14:paraId="0B837EAC" w14:textId="6C421FDA" w:rsidR="009C3ED8" w:rsidRPr="009C3ED8" w:rsidRDefault="009C3ED8" w:rsidP="004239A9">
      <w:pPr>
        <w:pStyle w:val="paragraph"/>
        <w:numPr>
          <w:ilvl w:val="0"/>
          <w:numId w:val="53"/>
        </w:numPr>
        <w:spacing w:before="0" w:beforeAutospacing="0" w:after="0" w:afterAutospacing="0"/>
        <w:textAlignment w:val="baseline"/>
        <w:rPr>
          <w:rFonts w:ascii="Minion Pro" w:hAnsi="Minion Pro"/>
        </w:rPr>
      </w:pPr>
      <w:r>
        <w:rPr>
          <w:rFonts w:ascii="Minion Pro" w:hAnsi="Minion Pro"/>
        </w:rPr>
        <w:t>Plastic Bottle Journey</w:t>
      </w:r>
    </w:p>
    <w:p w14:paraId="0A465366" w14:textId="3FCCEA5A" w:rsidR="009C3ED8" w:rsidRPr="009C3ED8" w:rsidRDefault="009C3ED8" w:rsidP="004239A9">
      <w:pPr>
        <w:pStyle w:val="paragraph"/>
        <w:numPr>
          <w:ilvl w:val="1"/>
          <w:numId w:val="53"/>
        </w:numPr>
        <w:spacing w:before="0" w:beforeAutospacing="0" w:after="0" w:afterAutospacing="0"/>
        <w:textAlignment w:val="baseline"/>
        <w:rPr>
          <w:rStyle w:val="Hyperlink"/>
          <w:rFonts w:ascii="Minion Pro" w:hAnsi="Minion Pro"/>
          <w:color w:val="auto"/>
          <w:u w:val="none"/>
        </w:rPr>
      </w:pPr>
      <w:hyperlink r:id="rId75" w:history="1">
        <w:r w:rsidRPr="00A3793C">
          <w:rPr>
            <w:rStyle w:val="Hyperlink"/>
            <w:rFonts w:ascii="Minion Pro" w:hAnsi="Minion Pro"/>
          </w:rPr>
          <w:t>https://www.youtube.com/watch?v=_6xlNyWPpB8</w:t>
        </w:r>
      </w:hyperlink>
    </w:p>
    <w:p w14:paraId="334757C9" w14:textId="52FF92BC" w:rsidR="009C3ED8" w:rsidRDefault="009C3ED8" w:rsidP="009C3ED8">
      <w:pPr>
        <w:pStyle w:val="paragraph"/>
        <w:spacing w:before="0" w:beforeAutospacing="0" w:after="0" w:afterAutospacing="0"/>
        <w:textAlignment w:val="baseline"/>
        <w:rPr>
          <w:rStyle w:val="Hyperlink"/>
          <w:rFonts w:ascii="Minion Pro" w:hAnsi="Minion Pro"/>
        </w:rPr>
      </w:pPr>
    </w:p>
    <w:p w14:paraId="57ACDC3F" w14:textId="77777777" w:rsidR="009C3ED8" w:rsidRPr="009C3ED8" w:rsidRDefault="009C3ED8" w:rsidP="004239A9">
      <w:pPr>
        <w:pStyle w:val="ListParagraph"/>
        <w:numPr>
          <w:ilvl w:val="0"/>
          <w:numId w:val="53"/>
        </w:numPr>
      </w:pPr>
      <w:r w:rsidRPr="009C3ED8">
        <w:t>Here's how plastic bags impact the environment</w:t>
      </w:r>
    </w:p>
    <w:p w14:paraId="1D8A4BDC" w14:textId="19663999" w:rsidR="009C3ED8" w:rsidRPr="009C3ED8" w:rsidRDefault="009C3ED8" w:rsidP="004239A9">
      <w:pPr>
        <w:pStyle w:val="ListParagraph"/>
        <w:numPr>
          <w:ilvl w:val="1"/>
          <w:numId w:val="53"/>
        </w:numPr>
      </w:pPr>
      <w:hyperlink r:id="rId76" w:history="1">
        <w:r w:rsidRPr="00A74A29">
          <w:rPr>
            <w:rStyle w:val="Hyperlink"/>
          </w:rPr>
          <w:t>https://www.youtube.com/watch?v=CubtcwIZEWc</w:t>
        </w:r>
      </w:hyperlink>
    </w:p>
    <w:p w14:paraId="31AD1289" w14:textId="77777777" w:rsidR="009C3ED8" w:rsidRDefault="009C3ED8" w:rsidP="009C3ED8">
      <w:pPr>
        <w:pStyle w:val="paragraph"/>
        <w:spacing w:before="0" w:beforeAutospacing="0" w:after="0" w:afterAutospacing="0"/>
        <w:textAlignment w:val="baseline"/>
        <w:rPr>
          <w:rFonts w:ascii="Minion Pro" w:hAnsi="Minion Pro"/>
        </w:rPr>
      </w:pPr>
    </w:p>
    <w:p w14:paraId="48554509" w14:textId="77777777" w:rsidR="009C3ED8" w:rsidRDefault="009C3ED8" w:rsidP="009C3ED8">
      <w:pPr>
        <w:pStyle w:val="paragraph"/>
        <w:spacing w:before="0" w:beforeAutospacing="0" w:after="0" w:afterAutospacing="0"/>
        <w:textAlignment w:val="baseline"/>
        <w:rPr>
          <w:rFonts w:ascii="Minion Pro" w:hAnsi="Minion Pro"/>
        </w:rPr>
      </w:pPr>
    </w:p>
    <w:p w14:paraId="3D9FD12F" w14:textId="77777777" w:rsidR="009C3ED8" w:rsidRPr="009C3ED8" w:rsidRDefault="009C3ED8" w:rsidP="004239A9">
      <w:pPr>
        <w:pStyle w:val="ListParagraph"/>
        <w:numPr>
          <w:ilvl w:val="0"/>
          <w:numId w:val="54"/>
        </w:numPr>
      </w:pPr>
      <w:r w:rsidRPr="009C3ED8">
        <w:t>Make a plastic mat</w:t>
      </w:r>
    </w:p>
    <w:p w14:paraId="3728CCDB" w14:textId="6E1FA8A4" w:rsidR="009C3ED8" w:rsidRPr="009C3ED8" w:rsidRDefault="009C3ED8" w:rsidP="004239A9">
      <w:pPr>
        <w:pStyle w:val="ListParagraph"/>
        <w:numPr>
          <w:ilvl w:val="1"/>
          <w:numId w:val="54"/>
        </w:numPr>
      </w:pPr>
      <w:hyperlink r:id="rId77" w:history="1">
        <w:r w:rsidRPr="00A74A29">
          <w:rPr>
            <w:rStyle w:val="Hyperlink"/>
          </w:rPr>
          <w:t>https://www.tomsofmaine.com/good-matters/thinking-sustainably/how-upcycle-plastic-bags-4-easy-craft-ideas</w:t>
        </w:r>
      </w:hyperlink>
    </w:p>
    <w:p w14:paraId="3347B44B" w14:textId="77777777" w:rsidR="009C3ED8" w:rsidRPr="009C3ED8" w:rsidRDefault="009C3ED8" w:rsidP="009C3ED8"/>
    <w:p w14:paraId="60DC66B4" w14:textId="3D309266" w:rsidR="009C3ED8" w:rsidRPr="009C3ED8" w:rsidRDefault="009C3ED8" w:rsidP="004239A9">
      <w:pPr>
        <w:pStyle w:val="ListParagraph"/>
        <w:numPr>
          <w:ilvl w:val="1"/>
          <w:numId w:val="54"/>
        </w:numPr>
      </w:pPr>
      <w:hyperlink r:id="rId78" w:history="1">
        <w:r w:rsidRPr="00A74A29">
          <w:rPr>
            <w:rStyle w:val="Hyperlink"/>
          </w:rPr>
          <w:t>https://www.thespruce.com/ways-to-repurpose-plastic-bags-4584967</w:t>
        </w:r>
      </w:hyperlink>
    </w:p>
    <w:p w14:paraId="239BF425" w14:textId="77777777" w:rsidR="009C3ED8" w:rsidRPr="00D35F93" w:rsidRDefault="009C3ED8" w:rsidP="009C3ED8"/>
    <w:bookmarkEnd w:id="0"/>
    <w:p w14:paraId="48A93F64" w14:textId="56FA40BD" w:rsidR="005E7FAC" w:rsidRDefault="005E7FAC" w:rsidP="005E7FAC">
      <w:pPr>
        <w:pStyle w:val="Heading1"/>
      </w:pPr>
      <w:r w:rsidRPr="00117F4B">
        <w:t>#4 - “</w:t>
      </w:r>
      <w:r w:rsidR="009C3ED8">
        <w:t>I Can Make a Difference</w:t>
      </w:r>
      <w:r w:rsidRPr="00117F4B">
        <w:t>”</w:t>
      </w:r>
    </w:p>
    <w:p w14:paraId="1FF1ABD5" w14:textId="77777777" w:rsidR="005E7FAC" w:rsidRDefault="005E7FAC" w:rsidP="005E7FAC">
      <w:pPr>
        <w:pStyle w:val="Heading2"/>
      </w:pPr>
      <w:r>
        <w:t xml:space="preserve">Opening Experience  </w:t>
      </w:r>
    </w:p>
    <w:p w14:paraId="1ECD8C52" w14:textId="7610923A" w:rsidR="00F96E03" w:rsidRDefault="009C3ED8" w:rsidP="009C3ED8">
      <w:r w:rsidRPr="009C3ED8">
        <w:t>This is our fourth unit on “</w:t>
      </w:r>
      <w:proofErr w:type="spellStart"/>
      <w:r w:rsidRPr="009C3ED8">
        <w:t>EarthCare</w:t>
      </w:r>
      <w:proofErr w:type="spellEnd"/>
      <w:proofErr w:type="gramStart"/>
      <w:r w:rsidRPr="009C3ED8">
        <w:t>”</w:t>
      </w:r>
      <w:proofErr w:type="gramEnd"/>
      <w:r w:rsidRPr="009C3ED8">
        <w:t xml:space="preserve"> and it centers on the idea that we can all make a difference. Even one small act of caring for the Earth and all its inhabitants can have a positive impact. The more we do the more positive impacts we create. What is yours to do?</w:t>
      </w:r>
    </w:p>
    <w:p w14:paraId="74C6AA69" w14:textId="77777777" w:rsidR="009C3ED8" w:rsidRPr="009C3ED8" w:rsidRDefault="009C3ED8" w:rsidP="009C3ED8"/>
    <w:p w14:paraId="7A0698D4" w14:textId="667B2F2C" w:rsidR="00117F4B" w:rsidRDefault="005E7FAC" w:rsidP="005E7FAC">
      <w:pPr>
        <w:rPr>
          <w:b/>
          <w:bCs/>
        </w:rPr>
      </w:pPr>
      <w:r>
        <w:rPr>
          <w:b/>
          <w:bCs/>
        </w:rPr>
        <w:t>Activity Choices</w:t>
      </w:r>
    </w:p>
    <w:p w14:paraId="292E1D1F" w14:textId="77B98261" w:rsidR="009C3ED8" w:rsidRPr="000B37D0" w:rsidRDefault="009C3ED8" w:rsidP="004239A9">
      <w:pPr>
        <w:pStyle w:val="ListParagraph"/>
        <w:numPr>
          <w:ilvl w:val="0"/>
          <w:numId w:val="54"/>
        </w:numPr>
      </w:pPr>
      <w:r w:rsidRPr="000B37D0">
        <w:t>Climate Change - We are the PROBLEM &amp; the SOLUTION</w:t>
      </w:r>
    </w:p>
    <w:p w14:paraId="691FEDE0" w14:textId="6E0918E9" w:rsidR="009C3ED8" w:rsidRPr="000B37D0" w:rsidRDefault="009C3ED8" w:rsidP="004239A9">
      <w:pPr>
        <w:pStyle w:val="ListParagraph"/>
        <w:numPr>
          <w:ilvl w:val="1"/>
          <w:numId w:val="54"/>
        </w:numPr>
      </w:pPr>
      <w:hyperlink r:id="rId79" w:history="1">
        <w:r w:rsidRPr="00A74A29">
          <w:rPr>
            <w:rStyle w:val="Hyperlink"/>
          </w:rPr>
          <w:t>https://www.youtube.com/watch?v=-D_Np-3dVBQ</w:t>
        </w:r>
      </w:hyperlink>
    </w:p>
    <w:p w14:paraId="3C7934E0" w14:textId="465505B5" w:rsidR="00117F4B" w:rsidRDefault="00117F4B" w:rsidP="005E7FAC">
      <w:pPr>
        <w:rPr>
          <w:b/>
          <w:bCs/>
        </w:rPr>
      </w:pPr>
    </w:p>
    <w:p w14:paraId="5D4ACEE6" w14:textId="6AD2E9D4" w:rsidR="009C3ED8" w:rsidRDefault="009C3ED8" w:rsidP="004239A9">
      <w:pPr>
        <w:pStyle w:val="ListParagraph"/>
        <w:numPr>
          <w:ilvl w:val="0"/>
          <w:numId w:val="54"/>
        </w:numPr>
      </w:pPr>
      <w:r w:rsidRPr="00581F69">
        <w:t>Earth Day “Would You Rather” Questions</w:t>
      </w:r>
      <w:r>
        <w:t xml:space="preserve"> </w:t>
      </w:r>
      <w:r>
        <w:rPr>
          <w:i/>
          <w:iCs/>
        </w:rPr>
        <w:t>(Handout Below)</w:t>
      </w:r>
    </w:p>
    <w:p w14:paraId="45149B14" w14:textId="77777777" w:rsidR="009C3ED8" w:rsidRPr="009C3ED8" w:rsidRDefault="009C3ED8" w:rsidP="004239A9">
      <w:pPr>
        <w:pStyle w:val="ListParagraph"/>
        <w:numPr>
          <w:ilvl w:val="1"/>
          <w:numId w:val="54"/>
        </w:numPr>
        <w:rPr>
          <w:rStyle w:val="Hyperlink"/>
          <w:color w:val="auto"/>
          <w:u w:val="none"/>
        </w:rPr>
      </w:pPr>
      <w:hyperlink r:id="rId80" w:history="1">
        <w:r w:rsidRPr="00581F69">
          <w:rPr>
            <w:rStyle w:val="Hyperlink"/>
          </w:rPr>
          <w:t>https://www.kitchencounterchronicle.com/earth-day-would-you-rather-questions-for-kids/</w:t>
        </w:r>
      </w:hyperlink>
    </w:p>
    <w:p w14:paraId="0769ED63" w14:textId="77777777" w:rsidR="009C3ED8" w:rsidRDefault="009C3ED8" w:rsidP="004239A9">
      <w:pPr>
        <w:pStyle w:val="ListParagraph"/>
        <w:numPr>
          <w:ilvl w:val="1"/>
          <w:numId w:val="54"/>
        </w:numPr>
      </w:pPr>
      <w:r w:rsidRPr="00581F69">
        <w:t>Invite the teens to read the questions on page and select one to answer.</w:t>
      </w:r>
    </w:p>
    <w:p w14:paraId="550E9730" w14:textId="77777777" w:rsidR="009C3ED8" w:rsidRDefault="009C3ED8" w:rsidP="004239A9">
      <w:pPr>
        <w:pStyle w:val="ListParagraph"/>
        <w:numPr>
          <w:ilvl w:val="2"/>
          <w:numId w:val="54"/>
        </w:numPr>
      </w:pPr>
      <w:r w:rsidRPr="00581F69">
        <w:t>They can think about how choosing one over the other will influence them.</w:t>
      </w:r>
    </w:p>
    <w:p w14:paraId="7B1F889F" w14:textId="77777777" w:rsidR="009C3ED8" w:rsidRDefault="009C3ED8" w:rsidP="004239A9">
      <w:pPr>
        <w:pStyle w:val="ListParagraph"/>
        <w:numPr>
          <w:ilvl w:val="2"/>
          <w:numId w:val="54"/>
        </w:numPr>
      </w:pPr>
      <w:r w:rsidRPr="00581F69">
        <w:t xml:space="preserve">What change will it have on you? </w:t>
      </w:r>
    </w:p>
    <w:p w14:paraId="64241DA9" w14:textId="77777777" w:rsidR="009C3ED8" w:rsidRDefault="009C3ED8" w:rsidP="004239A9">
      <w:pPr>
        <w:pStyle w:val="ListParagraph"/>
        <w:numPr>
          <w:ilvl w:val="2"/>
          <w:numId w:val="54"/>
        </w:numPr>
      </w:pPr>
      <w:r w:rsidRPr="00581F69">
        <w:t>What will it do for you personally?</w:t>
      </w:r>
    </w:p>
    <w:p w14:paraId="46C8CF03" w14:textId="30836A72" w:rsidR="009C3ED8" w:rsidRDefault="009C3ED8" w:rsidP="004239A9">
      <w:pPr>
        <w:pStyle w:val="ListParagraph"/>
        <w:numPr>
          <w:ilvl w:val="2"/>
          <w:numId w:val="54"/>
        </w:numPr>
      </w:pPr>
      <w:r w:rsidRPr="00581F69">
        <w:t>Think about how choosing this thing over the other is smart or helpful</w:t>
      </w:r>
    </w:p>
    <w:p w14:paraId="3C9762B8" w14:textId="7FAD49A0" w:rsidR="009C3ED8" w:rsidRDefault="009C3ED8" w:rsidP="009C3ED8"/>
    <w:p w14:paraId="3D97C5BA" w14:textId="77777777" w:rsidR="009C3ED8" w:rsidRPr="009C3ED8" w:rsidRDefault="009C3ED8" w:rsidP="004239A9">
      <w:pPr>
        <w:pStyle w:val="ListParagraph"/>
        <w:numPr>
          <w:ilvl w:val="0"/>
          <w:numId w:val="55"/>
        </w:numPr>
      </w:pPr>
      <w:r w:rsidRPr="009C3ED8">
        <w:rPr>
          <w:rFonts w:ascii="Minion Pro" w:hAnsi="Minion Pro"/>
        </w:rPr>
        <w:t>Nature Positive</w:t>
      </w:r>
    </w:p>
    <w:p w14:paraId="35EE7BA8" w14:textId="3CDA7BFA" w:rsidR="009C3ED8" w:rsidRPr="009C3ED8" w:rsidRDefault="009C3ED8" w:rsidP="004239A9">
      <w:pPr>
        <w:pStyle w:val="ListParagraph"/>
        <w:numPr>
          <w:ilvl w:val="1"/>
          <w:numId w:val="55"/>
        </w:numPr>
        <w:rPr>
          <w:rStyle w:val="Hyperlink"/>
          <w:color w:val="auto"/>
          <w:u w:val="none"/>
        </w:rPr>
      </w:pPr>
      <w:hyperlink r:id="rId81" w:history="1">
        <w:r w:rsidRPr="009C3ED8">
          <w:rPr>
            <w:rStyle w:val="Hyperlink"/>
            <w:rFonts w:ascii="Minion Pro" w:hAnsi="Minion Pro"/>
          </w:rPr>
          <w:t>https://www.youtube.com/watch?v=3QUP_E-iNb0&amp;list=RDCMUC5MDIy3yhWDrx0MyDo4QmYg&amp;index=45</w:t>
        </w:r>
      </w:hyperlink>
    </w:p>
    <w:p w14:paraId="0392DDE0" w14:textId="77777777" w:rsidR="009C3ED8" w:rsidRPr="009C3ED8" w:rsidRDefault="009C3ED8" w:rsidP="004239A9">
      <w:pPr>
        <w:pStyle w:val="ListParagraph"/>
        <w:numPr>
          <w:ilvl w:val="1"/>
          <w:numId w:val="55"/>
        </w:numPr>
        <w:rPr>
          <w:rStyle w:val="style-scope"/>
          <w:rFonts w:eastAsiaTheme="majorEastAsia"/>
          <w:b/>
          <w:bCs/>
          <w:bdr w:val="none" w:sz="0" w:space="0" w:color="auto" w:frame="1"/>
        </w:rPr>
      </w:pPr>
      <w:r w:rsidRPr="009C3ED8">
        <w:rPr>
          <w:rStyle w:val="style-scope"/>
          <w:rFonts w:eastAsiaTheme="majorEastAsia"/>
          <w:bdr w:val="none" w:sz="0" w:space="0" w:color="auto" w:frame="1"/>
        </w:rPr>
        <w:t xml:space="preserve">Nature is in crisis, placing human and planetary health at risk. This decade must be the turning point where we recognize the value of nature, place it on the path to recovery and transform our world to one where people, economies and nature thrive for a nature-positive world by 2030! </w:t>
      </w:r>
    </w:p>
    <w:p w14:paraId="4CDD911E" w14:textId="33A911C8" w:rsidR="009C3ED8" w:rsidRDefault="009C3ED8" w:rsidP="004239A9">
      <w:pPr>
        <w:pStyle w:val="ListParagraph"/>
        <w:numPr>
          <w:ilvl w:val="1"/>
          <w:numId w:val="55"/>
        </w:numPr>
        <w:rPr>
          <w:rStyle w:val="style-scope"/>
          <w:rFonts w:eastAsiaTheme="majorEastAsia"/>
          <w:bdr w:val="none" w:sz="0" w:space="0" w:color="auto" w:frame="1"/>
        </w:rPr>
      </w:pPr>
      <w:r w:rsidRPr="009C3ED8">
        <w:rPr>
          <w:rStyle w:val="style-scope"/>
          <w:rFonts w:eastAsiaTheme="majorEastAsia"/>
          <w:bdr w:val="none" w:sz="0" w:space="0" w:color="auto" w:frame="1"/>
        </w:rPr>
        <w:t>What can you do?</w:t>
      </w:r>
    </w:p>
    <w:p w14:paraId="781BFD52" w14:textId="2C683E8A" w:rsidR="009C3ED8" w:rsidRDefault="009C3ED8" w:rsidP="009C3ED8">
      <w:pPr>
        <w:rPr>
          <w:rStyle w:val="style-scope"/>
          <w:rFonts w:eastAsiaTheme="majorEastAsia"/>
          <w:bdr w:val="none" w:sz="0" w:space="0" w:color="auto" w:frame="1"/>
        </w:rPr>
      </w:pPr>
    </w:p>
    <w:p w14:paraId="03EF5351" w14:textId="77777777" w:rsidR="009C3ED8" w:rsidRPr="009C3ED8" w:rsidRDefault="009C3ED8" w:rsidP="004239A9">
      <w:pPr>
        <w:pStyle w:val="ListParagraph"/>
        <w:numPr>
          <w:ilvl w:val="0"/>
          <w:numId w:val="55"/>
        </w:numPr>
        <w:rPr>
          <w:rStyle w:val="style-scope"/>
          <w:rFonts w:eastAsiaTheme="majorEastAsia"/>
          <w:bdr w:val="none" w:sz="0" w:space="0" w:color="auto" w:frame="1"/>
        </w:rPr>
      </w:pPr>
      <w:r w:rsidRPr="009C3ED8">
        <w:rPr>
          <w:rStyle w:val="style-scope"/>
          <w:rFonts w:eastAsiaTheme="majorEastAsia"/>
          <w:bdr w:val="none" w:sz="0" w:space="0" w:color="auto" w:frame="1"/>
        </w:rPr>
        <w:t>Mother Earth – Julia Roberts</w:t>
      </w:r>
    </w:p>
    <w:p w14:paraId="0F5C00D4" w14:textId="23BB5A79" w:rsidR="009C3ED8" w:rsidRDefault="009C3ED8" w:rsidP="004239A9">
      <w:pPr>
        <w:pStyle w:val="ListParagraph"/>
        <w:numPr>
          <w:ilvl w:val="1"/>
          <w:numId w:val="55"/>
        </w:numPr>
      </w:pPr>
      <w:hyperlink r:id="rId82" w:history="1">
        <w:r w:rsidRPr="00A74A29">
          <w:rPr>
            <w:rStyle w:val="Hyperlink"/>
          </w:rPr>
          <w:t>https://www.youtube.com/watch?v=WmVLcj-XKnM</w:t>
        </w:r>
      </w:hyperlink>
    </w:p>
    <w:p w14:paraId="658A9E95" w14:textId="77777777" w:rsidR="009C3ED8" w:rsidRDefault="009C3ED8" w:rsidP="009C3ED8"/>
    <w:p w14:paraId="14E5A344" w14:textId="77777777" w:rsidR="009C3ED8" w:rsidRDefault="009C3ED8" w:rsidP="004239A9">
      <w:pPr>
        <w:pStyle w:val="ListParagraph"/>
        <w:numPr>
          <w:ilvl w:val="0"/>
          <w:numId w:val="55"/>
        </w:numPr>
      </w:pPr>
      <w:r>
        <w:t>Journal</w:t>
      </w:r>
    </w:p>
    <w:p w14:paraId="46A108E9" w14:textId="48B51A6E" w:rsidR="009C3ED8" w:rsidRDefault="009C3ED8" w:rsidP="004239A9">
      <w:pPr>
        <w:pStyle w:val="ListParagraph"/>
        <w:numPr>
          <w:ilvl w:val="1"/>
          <w:numId w:val="55"/>
        </w:numPr>
      </w:pPr>
      <w:r>
        <w:t xml:space="preserve">The Earth doesn’t need </w:t>
      </w:r>
      <w:proofErr w:type="gramStart"/>
      <w:r>
        <w:t>us</w:t>
      </w:r>
      <w:proofErr w:type="gramEnd"/>
      <w:r>
        <w:t xml:space="preserve"> but we need the Earth </w:t>
      </w:r>
    </w:p>
    <w:p w14:paraId="157E6F81" w14:textId="77777777" w:rsidR="009C3ED8" w:rsidRDefault="009C3ED8" w:rsidP="004239A9">
      <w:pPr>
        <w:pStyle w:val="ListParagraph"/>
        <w:numPr>
          <w:ilvl w:val="1"/>
          <w:numId w:val="55"/>
        </w:numPr>
      </w:pPr>
      <w:r>
        <w:t xml:space="preserve">Journal about how each day where you regard and/or disregard the Earth. </w:t>
      </w:r>
    </w:p>
    <w:p w14:paraId="634A72CF" w14:textId="412A795B" w:rsidR="009C3ED8" w:rsidRPr="009C3ED8" w:rsidRDefault="009C3ED8" w:rsidP="004239A9">
      <w:pPr>
        <w:pStyle w:val="ListParagraph"/>
        <w:numPr>
          <w:ilvl w:val="1"/>
          <w:numId w:val="55"/>
        </w:numPr>
      </w:pPr>
      <w:r w:rsidRPr="009C3ED8">
        <w:t>“I’m ready to evolve. Are you?”</w:t>
      </w:r>
    </w:p>
    <w:p w14:paraId="3447EECD" w14:textId="77777777" w:rsidR="009C3ED8" w:rsidRPr="009C3ED8" w:rsidRDefault="009C3ED8" w:rsidP="009C3ED8">
      <w:pPr>
        <w:pStyle w:val="ListParagraph"/>
        <w:numPr>
          <w:ilvl w:val="0"/>
          <w:numId w:val="0"/>
        </w:numPr>
        <w:ind w:left="1440"/>
      </w:pPr>
    </w:p>
    <w:p w14:paraId="3633FFF6" w14:textId="77777777" w:rsidR="009C3ED8" w:rsidRPr="009C3ED8" w:rsidRDefault="009C3ED8" w:rsidP="009C3ED8">
      <w:pPr>
        <w:rPr>
          <w:rStyle w:val="style-scope"/>
          <w:rFonts w:eastAsiaTheme="majorEastAsia"/>
          <w:bdr w:val="none" w:sz="0" w:space="0" w:color="auto" w:frame="1"/>
        </w:rPr>
      </w:pPr>
    </w:p>
    <w:p w14:paraId="24D2FA6B" w14:textId="77777777" w:rsidR="009C3ED8" w:rsidRPr="009C3ED8" w:rsidRDefault="009C3ED8" w:rsidP="009C3ED8">
      <w:pPr>
        <w:pStyle w:val="ListParagraph"/>
        <w:numPr>
          <w:ilvl w:val="0"/>
          <w:numId w:val="0"/>
        </w:numPr>
        <w:ind w:left="1440"/>
      </w:pPr>
    </w:p>
    <w:p w14:paraId="45DBEA43" w14:textId="345699FD" w:rsidR="005E7FAC" w:rsidRDefault="005E7FAC" w:rsidP="005E7FAC">
      <w:pPr>
        <w:pStyle w:val="Heading2"/>
      </w:pPr>
      <w:r>
        <w:lastRenderedPageBreak/>
        <w:t>Meditation Zone</w:t>
      </w:r>
    </w:p>
    <w:p w14:paraId="39216F7E" w14:textId="54A2F239" w:rsidR="00DD66C0" w:rsidRPr="009C3ED8" w:rsidRDefault="009C3ED8" w:rsidP="009C3ED8">
      <w:r w:rsidRPr="00715428">
        <w:t xml:space="preserve">Welcome to the Meditation Zone! Feeling anxious? Grounding exercises can help to calm anxious thoughts and keep you focused and mindful in your environment. The 5-4-3-2-1 method is a grounding exercise that can be done almost </w:t>
      </w:r>
      <w:proofErr w:type="spellStart"/>
      <w:r w:rsidRPr="00715428">
        <w:t>any where</w:t>
      </w:r>
      <w:proofErr w:type="spellEnd"/>
      <w:r w:rsidRPr="00715428">
        <w:t xml:space="preserve"> and it doesn't require any equipment or materials- just your brain</w:t>
      </w:r>
      <w:r w:rsidR="00715428" w:rsidRPr="00715428">
        <w:t xml:space="preserve">! Take a few minutes to learn how to complete the exercise and then try it for yourself. </w:t>
      </w:r>
    </w:p>
    <w:p w14:paraId="106D988C" w14:textId="77777777" w:rsidR="009C3ED8" w:rsidRPr="00DD66C0" w:rsidRDefault="009C3ED8" w:rsidP="00DD66C0"/>
    <w:p w14:paraId="30602E4F" w14:textId="77777777" w:rsidR="00715428" w:rsidRPr="00877989" w:rsidRDefault="00715428" w:rsidP="004239A9">
      <w:pPr>
        <w:pStyle w:val="ListParagraph"/>
        <w:numPr>
          <w:ilvl w:val="0"/>
          <w:numId w:val="7"/>
        </w:numPr>
      </w:pPr>
      <w:r>
        <w:t>5-4-3-2-1 Meditation</w:t>
      </w:r>
    </w:p>
    <w:p w14:paraId="74DD6BC8" w14:textId="474A8AC5" w:rsidR="00715428" w:rsidRPr="00715428" w:rsidRDefault="00715428" w:rsidP="004239A9">
      <w:pPr>
        <w:pStyle w:val="ListParagraph"/>
        <w:numPr>
          <w:ilvl w:val="1"/>
          <w:numId w:val="7"/>
        </w:numPr>
        <w:rPr>
          <w:rStyle w:val="Hyperlink"/>
          <w:color w:val="auto"/>
          <w:u w:val="none"/>
        </w:rPr>
      </w:pPr>
      <w:hyperlink r:id="rId83" w:history="1">
        <w:r w:rsidRPr="00A74A29">
          <w:rPr>
            <w:rStyle w:val="Hyperlink"/>
          </w:rPr>
          <w:t>https://www.youtube.com/watch?v=30VMIEmA114</w:t>
        </w:r>
      </w:hyperlink>
    </w:p>
    <w:p w14:paraId="11BA7B1D" w14:textId="77777777" w:rsidR="00715428" w:rsidRDefault="00715428" w:rsidP="00715428"/>
    <w:p w14:paraId="7BDEE1F9" w14:textId="77777777" w:rsidR="00715428" w:rsidRPr="00715428" w:rsidRDefault="00715428" w:rsidP="004239A9">
      <w:pPr>
        <w:pStyle w:val="ListParagraph"/>
        <w:numPr>
          <w:ilvl w:val="0"/>
          <w:numId w:val="7"/>
        </w:numPr>
      </w:pPr>
      <w:r w:rsidRPr="00715428">
        <w:t>Loving Kindness Meditation</w:t>
      </w:r>
    </w:p>
    <w:p w14:paraId="309010BC" w14:textId="1D308587" w:rsidR="00715428" w:rsidRPr="00715428" w:rsidRDefault="00715428" w:rsidP="004239A9">
      <w:pPr>
        <w:pStyle w:val="ListParagraph"/>
        <w:numPr>
          <w:ilvl w:val="1"/>
          <w:numId w:val="7"/>
        </w:numPr>
      </w:pPr>
      <w:hyperlink r:id="rId84" w:history="1">
        <w:r w:rsidRPr="00A74A29">
          <w:rPr>
            <w:rStyle w:val="Hyperlink"/>
          </w:rPr>
          <w:t>https://www.youtube.com/watch?v=uKytADx_OQc</w:t>
        </w:r>
      </w:hyperlink>
    </w:p>
    <w:p w14:paraId="2242CFB3" w14:textId="77777777" w:rsidR="00DD66C0" w:rsidRPr="00715428" w:rsidRDefault="00DD66C0" w:rsidP="00715428"/>
    <w:p w14:paraId="0C15519A" w14:textId="77777777" w:rsidR="00715428" w:rsidRPr="00715428" w:rsidRDefault="00715428" w:rsidP="004239A9">
      <w:pPr>
        <w:pStyle w:val="ListParagraph"/>
        <w:numPr>
          <w:ilvl w:val="0"/>
          <w:numId w:val="56"/>
        </w:numPr>
      </w:pPr>
      <w:r w:rsidRPr="00715428">
        <w:t>Be Inspired</w:t>
      </w:r>
    </w:p>
    <w:p w14:paraId="7043D87D" w14:textId="16B785AA" w:rsidR="00715428" w:rsidRPr="00715428" w:rsidRDefault="00715428" w:rsidP="004239A9">
      <w:pPr>
        <w:pStyle w:val="ListParagraph"/>
        <w:numPr>
          <w:ilvl w:val="1"/>
          <w:numId w:val="56"/>
        </w:numPr>
      </w:pPr>
      <w:hyperlink r:id="rId85" w:history="1">
        <w:r w:rsidRPr="00A74A29">
          <w:rPr>
            <w:rStyle w:val="Hyperlink"/>
          </w:rPr>
          <w:t>https://www.plt.org/story/young-environmentalists-examples/</w:t>
        </w:r>
      </w:hyperlink>
    </w:p>
    <w:p w14:paraId="0D4CB541" w14:textId="77777777" w:rsidR="00715428" w:rsidRPr="00715428" w:rsidRDefault="00715428" w:rsidP="00715428"/>
    <w:p w14:paraId="52D2323D" w14:textId="77777777" w:rsidR="00715428" w:rsidRPr="00715428" w:rsidRDefault="00715428" w:rsidP="004239A9">
      <w:pPr>
        <w:pStyle w:val="ListParagraph"/>
        <w:numPr>
          <w:ilvl w:val="0"/>
          <w:numId w:val="56"/>
        </w:numPr>
      </w:pPr>
      <w:r w:rsidRPr="00715428">
        <w:t>Earth Breathing</w:t>
      </w:r>
    </w:p>
    <w:p w14:paraId="64DE2DC4" w14:textId="5226386A" w:rsidR="00715428" w:rsidRDefault="00715428" w:rsidP="004239A9">
      <w:pPr>
        <w:pStyle w:val="ListParagraph"/>
        <w:numPr>
          <w:ilvl w:val="1"/>
          <w:numId w:val="56"/>
        </w:numPr>
      </w:pPr>
      <w:hyperlink r:id="rId86" w:history="1">
        <w:r w:rsidRPr="00A74A29">
          <w:rPr>
            <w:rStyle w:val="Hyperlink"/>
          </w:rPr>
          <w:t>https://www.youtube.com/watch?v=U6thaIqO28I</w:t>
        </w:r>
      </w:hyperlink>
    </w:p>
    <w:p w14:paraId="400E5FC2" w14:textId="77777777" w:rsidR="00715428" w:rsidRPr="00715428" w:rsidRDefault="00715428" w:rsidP="00715428"/>
    <w:p w14:paraId="18B06727" w14:textId="1F4F1001" w:rsidR="0007362E" w:rsidRDefault="0007362E" w:rsidP="004239A9">
      <w:pPr>
        <w:pStyle w:val="ListParagraph"/>
        <w:numPr>
          <w:ilvl w:val="0"/>
          <w:numId w:val="6"/>
        </w:numPr>
      </w:pPr>
      <w:r w:rsidRPr="0007362E">
        <w:t>Sacred Table</w:t>
      </w:r>
    </w:p>
    <w:p w14:paraId="4271F5DB" w14:textId="64140221" w:rsidR="0007362E" w:rsidRPr="0007362E" w:rsidRDefault="00715428" w:rsidP="004239A9">
      <w:pPr>
        <w:pStyle w:val="ListParagraph"/>
        <w:numPr>
          <w:ilvl w:val="1"/>
          <w:numId w:val="6"/>
        </w:numPr>
      </w:pPr>
      <w:r>
        <w:t>Add a living item to your table to represent the fact that all living things are sacred.</w:t>
      </w:r>
    </w:p>
    <w:p w14:paraId="2FEFAC44" w14:textId="77777777" w:rsidR="0007362E" w:rsidRPr="0007362E" w:rsidRDefault="0007362E" w:rsidP="0007362E"/>
    <w:p w14:paraId="28BB0312" w14:textId="3503CB93" w:rsidR="005E7FAC" w:rsidRPr="00CD2B99" w:rsidRDefault="005E7FAC" w:rsidP="0036782C">
      <w:pPr>
        <w:pStyle w:val="Heading2"/>
      </w:pPr>
      <w:r w:rsidRPr="00CD2B99">
        <w:t xml:space="preserve">Media </w:t>
      </w:r>
      <w:r w:rsidR="00DD66C0">
        <w:t>Room</w:t>
      </w:r>
    </w:p>
    <w:p w14:paraId="19D72F2B" w14:textId="27B50CA1" w:rsidR="001C1832" w:rsidRDefault="00715428" w:rsidP="00715428">
      <w:r w:rsidRPr="00715428">
        <w:t>Welcome to the media room. Our story today is about how nature speaks to us. Are we listening? Our Earth is our home and our refuge. If we listen to nature, it will guide us into actions that are good for all.</w:t>
      </w:r>
    </w:p>
    <w:p w14:paraId="67B24C6F" w14:textId="77777777" w:rsidR="00715428" w:rsidRPr="00715428" w:rsidRDefault="00715428" w:rsidP="00715428"/>
    <w:p w14:paraId="73398891" w14:textId="77777777" w:rsidR="00715428" w:rsidRDefault="00715428" w:rsidP="004239A9">
      <w:pPr>
        <w:pStyle w:val="ListParagraph"/>
        <w:numPr>
          <w:ilvl w:val="0"/>
          <w:numId w:val="6"/>
        </w:numPr>
      </w:pPr>
      <w:r>
        <w:t>Nature is Speaking</w:t>
      </w:r>
    </w:p>
    <w:p w14:paraId="01391120" w14:textId="7424A41F" w:rsidR="00715428" w:rsidRDefault="00715428" w:rsidP="004239A9">
      <w:pPr>
        <w:pStyle w:val="ListParagraph"/>
        <w:numPr>
          <w:ilvl w:val="1"/>
          <w:numId w:val="6"/>
        </w:numPr>
      </w:pPr>
      <w:hyperlink r:id="rId87" w:history="1">
        <w:r w:rsidRPr="00A74A29">
          <w:rPr>
            <w:rStyle w:val="Hyperlink"/>
          </w:rPr>
          <w:t>https://www.youtube.com/watch?v=mkjwxmcdb0E</w:t>
        </w:r>
      </w:hyperlink>
    </w:p>
    <w:p w14:paraId="271C3FC1" w14:textId="2711955F" w:rsidR="00550D2E" w:rsidRDefault="00550D2E" w:rsidP="005E7FAC"/>
    <w:p w14:paraId="20EA8D10" w14:textId="77777777" w:rsidR="00866389" w:rsidRPr="001C1832" w:rsidRDefault="00550D2E" w:rsidP="004239A9">
      <w:pPr>
        <w:pStyle w:val="ListParagraph"/>
        <w:numPr>
          <w:ilvl w:val="0"/>
          <w:numId w:val="8"/>
        </w:numPr>
      </w:pPr>
      <w:r w:rsidRPr="001C1832">
        <w:t>Reflection Questions</w:t>
      </w:r>
    </w:p>
    <w:p w14:paraId="4096062A" w14:textId="77777777" w:rsidR="00715428" w:rsidRPr="00715428" w:rsidRDefault="00715428" w:rsidP="004239A9">
      <w:pPr>
        <w:pStyle w:val="ListParagraph"/>
        <w:numPr>
          <w:ilvl w:val="1"/>
          <w:numId w:val="8"/>
        </w:numPr>
      </w:pPr>
      <w:r w:rsidRPr="00715428">
        <w:t>The Earth is our home. In what ways is this true?</w:t>
      </w:r>
    </w:p>
    <w:p w14:paraId="56775C16" w14:textId="77777777" w:rsidR="00715428" w:rsidRPr="00715428" w:rsidRDefault="00715428" w:rsidP="004239A9">
      <w:pPr>
        <w:pStyle w:val="ListParagraph"/>
        <w:numPr>
          <w:ilvl w:val="1"/>
          <w:numId w:val="8"/>
        </w:numPr>
      </w:pPr>
      <w:r w:rsidRPr="00715428">
        <w:t>How is the Earth our refuge?</w:t>
      </w:r>
    </w:p>
    <w:p w14:paraId="3C14A83C" w14:textId="77777777" w:rsidR="00715428" w:rsidRPr="00715428" w:rsidRDefault="00715428" w:rsidP="004239A9">
      <w:pPr>
        <w:pStyle w:val="ListParagraph"/>
        <w:numPr>
          <w:ilvl w:val="1"/>
          <w:numId w:val="8"/>
        </w:numPr>
      </w:pPr>
      <w:r w:rsidRPr="00715428">
        <w:t>How does it support us?</w:t>
      </w:r>
    </w:p>
    <w:p w14:paraId="7F86E361" w14:textId="77777777" w:rsidR="00715428" w:rsidRPr="00715428" w:rsidRDefault="00715428" w:rsidP="004239A9">
      <w:pPr>
        <w:pStyle w:val="ListParagraph"/>
        <w:numPr>
          <w:ilvl w:val="1"/>
          <w:numId w:val="8"/>
        </w:numPr>
      </w:pPr>
      <w:r w:rsidRPr="00715428">
        <w:t>What is nature asking us to do?</w:t>
      </w:r>
    </w:p>
    <w:p w14:paraId="74CDFB6B" w14:textId="77777777" w:rsidR="00715428" w:rsidRPr="00715428" w:rsidRDefault="00715428" w:rsidP="004239A9">
      <w:pPr>
        <w:pStyle w:val="ListParagraph"/>
        <w:numPr>
          <w:ilvl w:val="1"/>
          <w:numId w:val="8"/>
        </w:numPr>
      </w:pPr>
      <w:r w:rsidRPr="00715428">
        <w:t>What might happen if we continue to neglect the Earth?</w:t>
      </w:r>
    </w:p>
    <w:p w14:paraId="1D332964" w14:textId="77777777" w:rsidR="00715428" w:rsidRPr="00715428" w:rsidRDefault="00715428" w:rsidP="004239A9">
      <w:pPr>
        <w:pStyle w:val="ListParagraph"/>
        <w:numPr>
          <w:ilvl w:val="1"/>
          <w:numId w:val="8"/>
        </w:numPr>
      </w:pPr>
      <w:r w:rsidRPr="00715428">
        <w:t>What are ways we can care for the Earth?</w:t>
      </w:r>
    </w:p>
    <w:p w14:paraId="5BF9FB0B" w14:textId="1F532C48" w:rsidR="001C1832" w:rsidRPr="00715428" w:rsidRDefault="001C1832" w:rsidP="00715428"/>
    <w:p w14:paraId="7D6FD18F" w14:textId="77777777" w:rsidR="00715428" w:rsidRPr="00715428" w:rsidRDefault="00715428" w:rsidP="004239A9">
      <w:pPr>
        <w:pStyle w:val="ListParagraph"/>
        <w:numPr>
          <w:ilvl w:val="0"/>
          <w:numId w:val="8"/>
        </w:numPr>
      </w:pPr>
      <w:r w:rsidRPr="00715428">
        <w:t>Michael Meade</w:t>
      </w:r>
    </w:p>
    <w:p w14:paraId="59904564" w14:textId="77777777" w:rsidR="00715428" w:rsidRDefault="00715428" w:rsidP="004239A9">
      <w:pPr>
        <w:pStyle w:val="ListParagraph"/>
        <w:numPr>
          <w:ilvl w:val="1"/>
          <w:numId w:val="8"/>
        </w:numPr>
      </w:pPr>
      <w:hyperlink r:id="rId88" w:history="1">
        <w:r w:rsidRPr="00A74A29">
          <w:rPr>
            <w:rStyle w:val="Hyperlink"/>
          </w:rPr>
          <w:t>https://</w:t>
        </w:r>
        <w:r w:rsidRPr="00A74A29">
          <w:rPr>
            <w:rStyle w:val="Hyperlink"/>
          </w:rPr>
          <w:t>w</w:t>
        </w:r>
        <w:r w:rsidRPr="00A74A29">
          <w:rPr>
            <w:rStyle w:val="Hyperlink"/>
          </w:rPr>
          <w:t>ww.mosaicvoices.org/episode-318-the-dance-of-life</w:t>
        </w:r>
      </w:hyperlink>
    </w:p>
    <w:p w14:paraId="2B8305C9" w14:textId="032E0F74" w:rsidR="00715428" w:rsidRDefault="00715428" w:rsidP="004239A9">
      <w:pPr>
        <w:pStyle w:val="ListParagraph"/>
        <w:numPr>
          <w:ilvl w:val="1"/>
          <w:numId w:val="8"/>
        </w:numPr>
      </w:pPr>
      <w:r w:rsidRPr="00715428">
        <w:t xml:space="preserve">On this episode of </w:t>
      </w:r>
      <w:r w:rsidRPr="00715428">
        <w:rPr>
          <w:rFonts w:eastAsiaTheme="majorEastAsia"/>
        </w:rPr>
        <w:t>Living Myth,</w:t>
      </w:r>
      <w:r w:rsidRPr="00715428">
        <w:t xml:space="preserve"> Michael Meade considers the current threats to nature and the earth from the perspective of an ancient re-creation myth from the </w:t>
      </w:r>
      <w:proofErr w:type="spellStart"/>
      <w:r w:rsidRPr="00715428">
        <w:t>Mantaco</w:t>
      </w:r>
      <w:proofErr w:type="spellEnd"/>
      <w:r w:rsidRPr="00715428">
        <w:t xml:space="preserve"> people of the Amazon. After the entire world has been burned to ashes, the only survivors of the catastrophe struggle to revive life on earth. Surprisingly, they </w:t>
      </w:r>
      <w:proofErr w:type="gramStart"/>
      <w:r w:rsidRPr="00715428">
        <w:t>are able to</w:t>
      </w:r>
      <w:proofErr w:type="gramEnd"/>
      <w:r w:rsidRPr="00715428">
        <w:t xml:space="preserve"> resuscitate life by drumming upon a piece of charcoal and dancing until a green tendril emerges from the charred remains of a tree. The tendril turns out to be the “original ancestor” or Tree of Life from which the forests quickly grow back and eventually all of life returns.</w:t>
      </w:r>
    </w:p>
    <w:p w14:paraId="19139069" w14:textId="77777777" w:rsidR="00715428" w:rsidRDefault="00715428" w:rsidP="00715428"/>
    <w:p w14:paraId="0B9762CF" w14:textId="02525492" w:rsidR="00715428" w:rsidRPr="00715428" w:rsidRDefault="00715428" w:rsidP="004239A9">
      <w:pPr>
        <w:pStyle w:val="ListParagraph"/>
        <w:numPr>
          <w:ilvl w:val="1"/>
          <w:numId w:val="8"/>
        </w:numPr>
      </w:pPr>
      <w:r w:rsidRPr="00715428">
        <w:t xml:space="preserve">Reflect on what is most important to you. </w:t>
      </w:r>
    </w:p>
    <w:p w14:paraId="54D68459" w14:textId="77777777" w:rsidR="001C1832" w:rsidRDefault="001C1832" w:rsidP="001C1832"/>
    <w:p w14:paraId="7476E9FE" w14:textId="4B3527A5" w:rsidR="005E7FAC" w:rsidRDefault="005E7FAC" w:rsidP="005E7FAC">
      <w:pPr>
        <w:pStyle w:val="Heading2"/>
      </w:pPr>
      <w:r>
        <w:lastRenderedPageBreak/>
        <w:t>Creation Station</w:t>
      </w:r>
    </w:p>
    <w:p w14:paraId="7694EED9" w14:textId="77777777" w:rsidR="00715428" w:rsidRPr="00715428" w:rsidRDefault="00715428" w:rsidP="00715428">
      <w:r w:rsidRPr="00715428">
        <w:t xml:space="preserve">Let’s get creative and see what else we can do to help our planet. Follow the yellow circles to find out how to create an </w:t>
      </w:r>
      <w:proofErr w:type="spellStart"/>
      <w:r w:rsidRPr="00715428">
        <w:t>Earthcare</w:t>
      </w:r>
      <w:proofErr w:type="spellEnd"/>
      <w:r w:rsidRPr="00715428">
        <w:t xml:space="preserve"> tool kit! That sounds super helpful! Then watch a video that shows how others care for the earth. We are all responsible for the earth and when we take care of it, it takes care of us.</w:t>
      </w:r>
    </w:p>
    <w:p w14:paraId="79A9DD0F" w14:textId="77777777" w:rsidR="001C1832" w:rsidRPr="00715428" w:rsidRDefault="001C1832" w:rsidP="00715428"/>
    <w:p w14:paraId="55BF6A97" w14:textId="77777777" w:rsidR="00715428" w:rsidRDefault="00715428" w:rsidP="004239A9">
      <w:pPr>
        <w:pStyle w:val="ListParagraph"/>
        <w:numPr>
          <w:ilvl w:val="0"/>
          <w:numId w:val="57"/>
        </w:numPr>
      </w:pPr>
      <w:r>
        <w:t>Earth Day Video</w:t>
      </w:r>
    </w:p>
    <w:p w14:paraId="3E2428BD" w14:textId="4D95DA03" w:rsidR="00E23B80" w:rsidRPr="00715428" w:rsidRDefault="00715428" w:rsidP="004239A9">
      <w:pPr>
        <w:pStyle w:val="ListParagraph"/>
        <w:numPr>
          <w:ilvl w:val="1"/>
          <w:numId w:val="57"/>
        </w:numPr>
        <w:rPr>
          <w:rStyle w:val="Hyperlink"/>
          <w:color w:val="auto"/>
          <w:u w:val="none"/>
        </w:rPr>
      </w:pPr>
      <w:hyperlink r:id="rId89" w:history="1">
        <w:r w:rsidRPr="00A74A29">
          <w:rPr>
            <w:rStyle w:val="Hyperlink"/>
          </w:rPr>
          <w:t>https://www.youtube.com/watch?v=RMhfNOHGQnQ</w:t>
        </w:r>
      </w:hyperlink>
    </w:p>
    <w:p w14:paraId="08D971BF" w14:textId="1A75703A" w:rsidR="00715428" w:rsidRDefault="00715428" w:rsidP="00715428"/>
    <w:p w14:paraId="265F25C8" w14:textId="711D233E" w:rsidR="00715428" w:rsidRDefault="00715428" w:rsidP="004239A9">
      <w:pPr>
        <w:pStyle w:val="ListParagraph"/>
        <w:numPr>
          <w:ilvl w:val="0"/>
          <w:numId w:val="57"/>
        </w:numPr>
      </w:pPr>
      <w:r>
        <w:t xml:space="preserve">Earth Day </w:t>
      </w:r>
      <w:r>
        <w:t>Tool Kit</w:t>
      </w:r>
    </w:p>
    <w:p w14:paraId="05DDE748" w14:textId="3B3C8269" w:rsidR="006A2563" w:rsidRDefault="006A2563" w:rsidP="004239A9">
      <w:pPr>
        <w:pStyle w:val="ListParagraph"/>
        <w:numPr>
          <w:ilvl w:val="1"/>
          <w:numId w:val="57"/>
        </w:numPr>
        <w:rPr>
          <w:i/>
          <w:iCs/>
        </w:rPr>
      </w:pPr>
      <w:r w:rsidRPr="006A2563">
        <w:rPr>
          <w:i/>
          <w:iCs/>
        </w:rPr>
        <w:t>Download the Tool Kit from the online lesson and select items to complete</w:t>
      </w:r>
    </w:p>
    <w:p w14:paraId="1B63C8DE" w14:textId="22C7C92F" w:rsidR="006A2563" w:rsidRDefault="006A2563" w:rsidP="006A2563">
      <w:pPr>
        <w:rPr>
          <w:i/>
          <w:iCs/>
        </w:rPr>
      </w:pPr>
    </w:p>
    <w:p w14:paraId="276FF69E" w14:textId="77777777" w:rsidR="006A2563" w:rsidRDefault="006A2563" w:rsidP="004239A9">
      <w:pPr>
        <w:pStyle w:val="paragraph"/>
        <w:numPr>
          <w:ilvl w:val="0"/>
          <w:numId w:val="58"/>
        </w:numPr>
        <w:spacing w:before="0" w:beforeAutospacing="0" w:after="0" w:afterAutospacing="0"/>
        <w:textAlignment w:val="baseline"/>
        <w:rPr>
          <w:rFonts w:ascii="Minion Pro" w:hAnsi="Minion Pro"/>
        </w:rPr>
      </w:pPr>
      <w:r>
        <w:rPr>
          <w:rFonts w:ascii="Minion Pro" w:hAnsi="Minion Pro"/>
        </w:rPr>
        <w:t>The First Earth Day</w:t>
      </w:r>
    </w:p>
    <w:p w14:paraId="0D54DDAC" w14:textId="216D3655" w:rsidR="006A2563" w:rsidRDefault="006A2563" w:rsidP="004239A9">
      <w:pPr>
        <w:pStyle w:val="paragraph"/>
        <w:numPr>
          <w:ilvl w:val="1"/>
          <w:numId w:val="58"/>
        </w:numPr>
        <w:spacing w:before="0" w:beforeAutospacing="0" w:after="0" w:afterAutospacing="0"/>
        <w:textAlignment w:val="baseline"/>
        <w:rPr>
          <w:rFonts w:ascii="Minion Pro" w:hAnsi="Minion Pro"/>
        </w:rPr>
      </w:pPr>
      <w:hyperlink r:id="rId90" w:history="1">
        <w:r w:rsidRPr="00A74A29">
          <w:rPr>
            <w:rStyle w:val="Hyperlink"/>
            <w:rFonts w:ascii="Minion Pro" w:hAnsi="Minion Pro"/>
          </w:rPr>
          <w:t>https://wgvu.pbslearningmedia.org/resource/ush22-soc-earthday/earth-day-and-the-beginning-of-environmental-politics-american-experience/#.WMlea28rKj0</w:t>
        </w:r>
      </w:hyperlink>
    </w:p>
    <w:p w14:paraId="0BC8D3E6" w14:textId="77777777" w:rsidR="006A2563" w:rsidRDefault="006A2563" w:rsidP="006A2563">
      <w:pPr>
        <w:pStyle w:val="paragraph"/>
        <w:spacing w:before="0" w:beforeAutospacing="0" w:after="0" w:afterAutospacing="0"/>
        <w:textAlignment w:val="baseline"/>
        <w:rPr>
          <w:rFonts w:ascii="Minion Pro" w:hAnsi="Minion Pro"/>
        </w:rPr>
      </w:pPr>
    </w:p>
    <w:p w14:paraId="3275CBD0" w14:textId="0BD453E7" w:rsidR="006A2563" w:rsidRDefault="006A2563" w:rsidP="004239A9">
      <w:pPr>
        <w:pStyle w:val="paragraph"/>
        <w:numPr>
          <w:ilvl w:val="1"/>
          <w:numId w:val="58"/>
        </w:numPr>
        <w:spacing w:before="0" w:beforeAutospacing="0" w:after="0" w:afterAutospacing="0"/>
        <w:textAlignment w:val="baseline"/>
        <w:rPr>
          <w:rFonts w:ascii="Minion Pro" w:hAnsi="Minion Pro"/>
        </w:rPr>
      </w:pPr>
      <w:hyperlink r:id="rId91" w:history="1">
        <w:r w:rsidRPr="00A74A29">
          <w:rPr>
            <w:rStyle w:val="Hyperlink"/>
            <w:rFonts w:ascii="Minion Pro" w:hAnsi="Minion Pro"/>
          </w:rPr>
          <w:t>https://www.pbs.org/wgbh/americanexperience/features/earthdays/</w:t>
        </w:r>
      </w:hyperlink>
    </w:p>
    <w:p w14:paraId="0B8A083C" w14:textId="77777777" w:rsidR="006A2563" w:rsidRDefault="006A2563" w:rsidP="006A2563">
      <w:pPr>
        <w:pStyle w:val="paragraph"/>
        <w:spacing w:before="0" w:beforeAutospacing="0" w:after="0" w:afterAutospacing="0"/>
        <w:textAlignment w:val="baseline"/>
        <w:rPr>
          <w:rFonts w:ascii="Minion Pro" w:hAnsi="Minion Pro"/>
        </w:rPr>
      </w:pPr>
    </w:p>
    <w:p w14:paraId="496A9514" w14:textId="77777777" w:rsidR="006A2563" w:rsidRDefault="006A2563" w:rsidP="004239A9">
      <w:pPr>
        <w:pStyle w:val="paragraph"/>
        <w:numPr>
          <w:ilvl w:val="0"/>
          <w:numId w:val="58"/>
        </w:numPr>
        <w:spacing w:before="0" w:beforeAutospacing="0" w:after="0" w:afterAutospacing="0"/>
        <w:textAlignment w:val="baseline"/>
        <w:rPr>
          <w:rFonts w:ascii="Minion Pro" w:hAnsi="Minion Pro"/>
        </w:rPr>
      </w:pPr>
      <w:r>
        <w:rPr>
          <w:rFonts w:ascii="Minion Pro" w:hAnsi="Minion Pro"/>
        </w:rPr>
        <w:t>Literati</w:t>
      </w:r>
    </w:p>
    <w:p w14:paraId="12B673B3" w14:textId="6B6027AA" w:rsidR="00715428" w:rsidRPr="006A2563" w:rsidRDefault="006A2563" w:rsidP="004239A9">
      <w:pPr>
        <w:pStyle w:val="paragraph"/>
        <w:numPr>
          <w:ilvl w:val="1"/>
          <w:numId w:val="58"/>
        </w:numPr>
        <w:spacing w:before="0" w:beforeAutospacing="0" w:after="0" w:afterAutospacing="0"/>
        <w:textAlignment w:val="baseline"/>
        <w:rPr>
          <w:rFonts w:ascii="Minion Pro" w:hAnsi="Minion Pro"/>
        </w:rPr>
      </w:pPr>
      <w:hyperlink r:id="rId92" w:history="1">
        <w:r w:rsidRPr="00A74A29">
          <w:rPr>
            <w:rStyle w:val="Hyperlink"/>
            <w:rFonts w:ascii="Minion Pro" w:hAnsi="Minion Pro"/>
          </w:rPr>
          <w:t>https://www.ted.com/talks/jeff_kirschner_this_app_makes_it_fun_to_pick_up_litter</w:t>
        </w:r>
      </w:hyperlink>
    </w:p>
    <w:p w14:paraId="6ACD358E" w14:textId="4BCA5AD4" w:rsidR="00E23B80" w:rsidRDefault="00E23B80" w:rsidP="00D7558C"/>
    <w:p w14:paraId="297CD192" w14:textId="3480966C" w:rsidR="00501DEB" w:rsidRDefault="00501DEB" w:rsidP="00D7558C"/>
    <w:sectPr w:rsidR="00501DEB" w:rsidSect="00F82F56">
      <w:footerReference w:type="even" r:id="rId93"/>
      <w:footerReference w:type="default" r:id="rId94"/>
      <w:pgSz w:w="12240" w:h="15840"/>
      <w:pgMar w:top="549" w:right="1080" w:bottom="999" w:left="10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03F0C4" w14:textId="77777777" w:rsidR="004239A9" w:rsidRDefault="004239A9" w:rsidP="00A67004">
      <w:r>
        <w:separator/>
      </w:r>
    </w:p>
  </w:endnote>
  <w:endnote w:type="continuationSeparator" w:id="0">
    <w:p w14:paraId="30842CC3" w14:textId="77777777" w:rsidR="004239A9" w:rsidRDefault="004239A9" w:rsidP="00A670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inion Pro">
    <w:panose1 w:val="02040503050306020203"/>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Optima">
    <w:panose1 w:val="02000503060000020004"/>
    <w:charset w:val="00"/>
    <w:family w:val="auto"/>
    <w:pitch w:val="variable"/>
    <w:sig w:usb0="80000067"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MT">
    <w:altName w:val="Arial"/>
    <w:panose1 w:val="020B0604020202020204"/>
    <w:charset w:val="00"/>
    <w:family w:val="swiss"/>
    <w:pitch w:val="variable"/>
    <w:sig w:usb0="E0002AFF" w:usb1="C0007843" w:usb2="00000009" w:usb3="00000000" w:csb0="000001FF" w:csb1="00000000"/>
  </w:font>
  <w:font w:name="AbadiMT-CondensedExtraBold">
    <w:altName w:val="Abadi MT Condensed Extra Bold"/>
    <w:panose1 w:val="020B0604020202020204"/>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Optima LT Std">
    <w:altName w:val="Calibri"/>
    <w:panose1 w:val="02000503060000020004"/>
    <w:charset w:val="00"/>
    <w:family w:val="auto"/>
    <w:pitch w:val="variable"/>
    <w:sig w:usb0="80000067" w:usb1="00000000" w:usb2="00000000" w:usb3="00000000" w:csb0="00000001" w:csb1="00000000"/>
  </w:font>
  <w:font w:name="Maiandra GD">
    <w:panose1 w:val="020E0502030308020204"/>
    <w:charset w:val="4D"/>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67595672"/>
      <w:docPartObj>
        <w:docPartGallery w:val="Page Numbers (Bottom of Page)"/>
        <w:docPartUnique/>
      </w:docPartObj>
    </w:sdtPr>
    <w:sdtEndPr>
      <w:rPr>
        <w:rStyle w:val="PageNumber"/>
      </w:rPr>
    </w:sdtEndPr>
    <w:sdtContent>
      <w:p w14:paraId="1BB686C1" w14:textId="288318B4" w:rsidR="002A69F1" w:rsidRDefault="002A69F1" w:rsidP="007E163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AF149D" w14:textId="77777777" w:rsidR="002A69F1" w:rsidRDefault="002A69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17817806"/>
      <w:docPartObj>
        <w:docPartGallery w:val="Page Numbers (Bottom of Page)"/>
        <w:docPartUnique/>
      </w:docPartObj>
    </w:sdtPr>
    <w:sdtEndPr>
      <w:rPr>
        <w:rStyle w:val="PageNumber"/>
      </w:rPr>
    </w:sdtEndPr>
    <w:sdtContent>
      <w:p w14:paraId="6E2F48B1" w14:textId="15E590B0" w:rsidR="002A69F1" w:rsidRDefault="002A69F1" w:rsidP="007E163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8696408" w14:textId="77777777" w:rsidR="002A69F1" w:rsidRDefault="002A69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B46518" w14:textId="77777777" w:rsidR="004239A9" w:rsidRDefault="004239A9" w:rsidP="00A67004">
      <w:r>
        <w:separator/>
      </w:r>
    </w:p>
  </w:footnote>
  <w:footnote w:type="continuationSeparator" w:id="0">
    <w:p w14:paraId="13C0052A" w14:textId="77777777" w:rsidR="004239A9" w:rsidRDefault="004239A9" w:rsidP="00A6700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75BA0"/>
    <w:multiLevelType w:val="hybridMultilevel"/>
    <w:tmpl w:val="EBC6D3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E168A9"/>
    <w:multiLevelType w:val="hybridMultilevel"/>
    <w:tmpl w:val="73E0E8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AA7F4C"/>
    <w:multiLevelType w:val="hybridMultilevel"/>
    <w:tmpl w:val="B91C18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81E4D"/>
    <w:multiLevelType w:val="hybridMultilevel"/>
    <w:tmpl w:val="6C22BAAC"/>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 w15:restartNumberingAfterBreak="0">
    <w:nsid w:val="078C469E"/>
    <w:multiLevelType w:val="hybridMultilevel"/>
    <w:tmpl w:val="4D7048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5DEC8964">
      <w:numFmt w:val="bullet"/>
      <w:lvlText w:val="•"/>
      <w:lvlJc w:val="left"/>
      <w:pPr>
        <w:ind w:left="2160" w:hanging="360"/>
      </w:pPr>
      <w:rPr>
        <w:rFonts w:ascii="Minion Pro" w:eastAsiaTheme="minorEastAsia" w:hAnsi="Minion Pro"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5A25C0"/>
    <w:multiLevelType w:val="hybridMultilevel"/>
    <w:tmpl w:val="1CAC4C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C645EF"/>
    <w:multiLevelType w:val="hybridMultilevel"/>
    <w:tmpl w:val="61AC5C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BB54A0"/>
    <w:multiLevelType w:val="hybridMultilevel"/>
    <w:tmpl w:val="80F0E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B872BA"/>
    <w:multiLevelType w:val="hybridMultilevel"/>
    <w:tmpl w:val="562AEF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0536BB"/>
    <w:multiLevelType w:val="hybridMultilevel"/>
    <w:tmpl w:val="68B8F1BE"/>
    <w:lvl w:ilvl="0" w:tplc="4748FDA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4F5FCB"/>
    <w:multiLevelType w:val="hybridMultilevel"/>
    <w:tmpl w:val="EA80F5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155591"/>
    <w:multiLevelType w:val="hybridMultilevel"/>
    <w:tmpl w:val="5F76B3F0"/>
    <w:lvl w:ilvl="0" w:tplc="4748FDA2">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81877E9"/>
    <w:multiLevelType w:val="hybridMultilevel"/>
    <w:tmpl w:val="F7869C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367C9C"/>
    <w:multiLevelType w:val="hybridMultilevel"/>
    <w:tmpl w:val="1D0231CC"/>
    <w:lvl w:ilvl="0" w:tplc="4748FDA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6A571F"/>
    <w:multiLevelType w:val="hybridMultilevel"/>
    <w:tmpl w:val="F82E80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ED009C"/>
    <w:multiLevelType w:val="hybridMultilevel"/>
    <w:tmpl w:val="40E890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34178D"/>
    <w:multiLevelType w:val="hybridMultilevel"/>
    <w:tmpl w:val="7CC038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8125E8"/>
    <w:multiLevelType w:val="hybridMultilevel"/>
    <w:tmpl w:val="6304F6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C41CC9"/>
    <w:multiLevelType w:val="hybridMultilevel"/>
    <w:tmpl w:val="3B8CC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286D45"/>
    <w:multiLevelType w:val="hybridMultilevel"/>
    <w:tmpl w:val="DB6A19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8161A84"/>
    <w:multiLevelType w:val="hybridMultilevel"/>
    <w:tmpl w:val="ABC069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A64E0D"/>
    <w:multiLevelType w:val="hybridMultilevel"/>
    <w:tmpl w:val="1792B8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F40D4E"/>
    <w:multiLevelType w:val="hybridMultilevel"/>
    <w:tmpl w:val="1E482BA0"/>
    <w:lvl w:ilvl="0" w:tplc="E7C04912">
      <w:start w:val="1"/>
      <w:numFmt w:val="bullet"/>
      <w:pStyle w:val="ListParagraph"/>
      <w:lvlText w:val=""/>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0FC01A3"/>
    <w:multiLevelType w:val="hybridMultilevel"/>
    <w:tmpl w:val="0A12AD70"/>
    <w:lvl w:ilvl="0" w:tplc="3480592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14F55FD"/>
    <w:multiLevelType w:val="hybridMultilevel"/>
    <w:tmpl w:val="00E0F7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4612CCC"/>
    <w:multiLevelType w:val="hybridMultilevel"/>
    <w:tmpl w:val="D37A73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5635C04"/>
    <w:multiLevelType w:val="hybridMultilevel"/>
    <w:tmpl w:val="DEEA7B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78F2C70"/>
    <w:multiLevelType w:val="hybridMultilevel"/>
    <w:tmpl w:val="924A99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9CE5C90"/>
    <w:multiLevelType w:val="hybridMultilevel"/>
    <w:tmpl w:val="B5A059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B6B2711"/>
    <w:multiLevelType w:val="hybridMultilevel"/>
    <w:tmpl w:val="AC861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DC730E1"/>
    <w:multiLevelType w:val="hybridMultilevel"/>
    <w:tmpl w:val="E3A2790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4117B36"/>
    <w:multiLevelType w:val="hybridMultilevel"/>
    <w:tmpl w:val="86F83E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5784D09"/>
    <w:multiLevelType w:val="hybridMultilevel"/>
    <w:tmpl w:val="2A182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7A960F8"/>
    <w:multiLevelType w:val="hybridMultilevel"/>
    <w:tmpl w:val="516061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8524725"/>
    <w:multiLevelType w:val="hybridMultilevel"/>
    <w:tmpl w:val="1E88BC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9CF463E"/>
    <w:multiLevelType w:val="hybridMultilevel"/>
    <w:tmpl w:val="0F64DF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A851BFE"/>
    <w:multiLevelType w:val="hybridMultilevel"/>
    <w:tmpl w:val="E222F2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C830A24"/>
    <w:multiLevelType w:val="hybridMultilevel"/>
    <w:tmpl w:val="D49E6F5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CE941B5"/>
    <w:multiLevelType w:val="hybridMultilevel"/>
    <w:tmpl w:val="41E44A8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508A0332"/>
    <w:multiLevelType w:val="hybridMultilevel"/>
    <w:tmpl w:val="DCE03680"/>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579670C5"/>
    <w:multiLevelType w:val="hybridMultilevel"/>
    <w:tmpl w:val="2A30EA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B365FB0"/>
    <w:multiLevelType w:val="hybridMultilevel"/>
    <w:tmpl w:val="6B7E2CFA"/>
    <w:lvl w:ilvl="0" w:tplc="4748FDA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EE378C5"/>
    <w:multiLevelType w:val="hybridMultilevel"/>
    <w:tmpl w:val="EF1A37A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5FC26613"/>
    <w:multiLevelType w:val="hybridMultilevel"/>
    <w:tmpl w:val="91DAF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14613E0"/>
    <w:multiLevelType w:val="hybridMultilevel"/>
    <w:tmpl w:val="D8D60C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18922EE"/>
    <w:multiLevelType w:val="hybridMultilevel"/>
    <w:tmpl w:val="6E648D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3DA7878"/>
    <w:multiLevelType w:val="hybridMultilevel"/>
    <w:tmpl w:val="2D462DC0"/>
    <w:lvl w:ilvl="0" w:tplc="04090005">
      <w:start w:val="1"/>
      <w:numFmt w:val="bullet"/>
      <w:lvlText w:val=""/>
      <w:lvlJc w:val="left"/>
      <w:pPr>
        <w:ind w:left="2160" w:hanging="360"/>
      </w:pPr>
      <w:rPr>
        <w:rFonts w:ascii="Wingdings" w:hAnsi="Wingdings"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7" w15:restartNumberingAfterBreak="0">
    <w:nsid w:val="68C2345C"/>
    <w:multiLevelType w:val="hybridMultilevel"/>
    <w:tmpl w:val="C442B4C8"/>
    <w:lvl w:ilvl="0" w:tplc="4748FDA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687EB5"/>
    <w:multiLevelType w:val="hybridMultilevel"/>
    <w:tmpl w:val="5756F0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A43B5E"/>
    <w:multiLevelType w:val="hybridMultilevel"/>
    <w:tmpl w:val="57223F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A342E8"/>
    <w:multiLevelType w:val="hybridMultilevel"/>
    <w:tmpl w:val="7C1E13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EB328F2"/>
    <w:multiLevelType w:val="hybridMultilevel"/>
    <w:tmpl w:val="9FD65C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07D4A33"/>
    <w:multiLevelType w:val="hybridMultilevel"/>
    <w:tmpl w:val="6352AC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0B40BD0"/>
    <w:multiLevelType w:val="hybridMultilevel"/>
    <w:tmpl w:val="CE10EAB2"/>
    <w:lvl w:ilvl="0" w:tplc="4748FDA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2770013"/>
    <w:multiLevelType w:val="hybridMultilevel"/>
    <w:tmpl w:val="0D721C2A"/>
    <w:lvl w:ilvl="0" w:tplc="4748FDA2">
      <w:start w:val="1"/>
      <w:numFmt w:val="bullet"/>
      <w:lvlText w:val=""/>
      <w:lvlJc w:val="left"/>
      <w:pPr>
        <w:ind w:left="1080" w:hanging="360"/>
      </w:pPr>
      <w:rPr>
        <w:rFonts w:ascii="Symbol" w:hAnsi="Symbol" w:hint="default"/>
        <w:color w:val="auto"/>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75E05275"/>
    <w:multiLevelType w:val="hybridMultilevel"/>
    <w:tmpl w:val="13C6E7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6C36D03"/>
    <w:multiLevelType w:val="hybridMultilevel"/>
    <w:tmpl w:val="902ED71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78301EFB"/>
    <w:multiLevelType w:val="hybridMultilevel"/>
    <w:tmpl w:val="5FEA2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22376074">
    <w:abstractNumId w:val="19"/>
  </w:num>
  <w:num w:numId="2" w16cid:durableId="1612399274">
    <w:abstractNumId w:val="8"/>
  </w:num>
  <w:num w:numId="3" w16cid:durableId="910967368">
    <w:abstractNumId w:val="27"/>
  </w:num>
  <w:num w:numId="4" w16cid:durableId="1422722448">
    <w:abstractNumId w:val="43"/>
  </w:num>
  <w:num w:numId="5" w16cid:durableId="879198192">
    <w:abstractNumId w:val="13"/>
  </w:num>
  <w:num w:numId="6" w16cid:durableId="422998979">
    <w:abstractNumId w:val="24"/>
  </w:num>
  <w:num w:numId="7" w16cid:durableId="1479571118">
    <w:abstractNumId w:val="10"/>
  </w:num>
  <w:num w:numId="8" w16cid:durableId="1407189766">
    <w:abstractNumId w:val="17"/>
  </w:num>
  <w:num w:numId="9" w16cid:durableId="1877699328">
    <w:abstractNumId w:val="28"/>
  </w:num>
  <w:num w:numId="10" w16cid:durableId="379284853">
    <w:abstractNumId w:val="22"/>
  </w:num>
  <w:num w:numId="11" w16cid:durableId="1312711558">
    <w:abstractNumId w:val="47"/>
  </w:num>
  <w:num w:numId="12" w16cid:durableId="241842957">
    <w:abstractNumId w:val="9"/>
  </w:num>
  <w:num w:numId="13" w16cid:durableId="1973554399">
    <w:abstractNumId w:val="53"/>
  </w:num>
  <w:num w:numId="14" w16cid:durableId="957493780">
    <w:abstractNumId w:val="41"/>
  </w:num>
  <w:num w:numId="15" w16cid:durableId="1625190400">
    <w:abstractNumId w:val="57"/>
  </w:num>
  <w:num w:numId="16" w16cid:durableId="607616570">
    <w:abstractNumId w:val="23"/>
  </w:num>
  <w:num w:numId="17" w16cid:durableId="1403020716">
    <w:abstractNumId w:val="29"/>
  </w:num>
  <w:num w:numId="18" w16cid:durableId="1380324980">
    <w:abstractNumId w:val="30"/>
  </w:num>
  <w:num w:numId="19" w16cid:durableId="1659844295">
    <w:abstractNumId w:val="11"/>
  </w:num>
  <w:num w:numId="20" w16cid:durableId="208033899">
    <w:abstractNumId w:val="54"/>
  </w:num>
  <w:num w:numId="21" w16cid:durableId="587885670">
    <w:abstractNumId w:val="32"/>
  </w:num>
  <w:num w:numId="22" w16cid:durableId="1028457838">
    <w:abstractNumId w:val="39"/>
  </w:num>
  <w:num w:numId="23" w16cid:durableId="1797261341">
    <w:abstractNumId w:val="56"/>
  </w:num>
  <w:num w:numId="24" w16cid:durableId="1505435823">
    <w:abstractNumId w:val="21"/>
  </w:num>
  <w:num w:numId="25" w16cid:durableId="1455489662">
    <w:abstractNumId w:val="4"/>
  </w:num>
  <w:num w:numId="26" w16cid:durableId="1929919028">
    <w:abstractNumId w:val="46"/>
  </w:num>
  <w:num w:numId="27" w16cid:durableId="477068553">
    <w:abstractNumId w:val="6"/>
  </w:num>
  <w:num w:numId="28" w16cid:durableId="169760414">
    <w:abstractNumId w:val="18"/>
  </w:num>
  <w:num w:numId="29" w16cid:durableId="81462130">
    <w:abstractNumId w:val="37"/>
  </w:num>
  <w:num w:numId="30" w16cid:durableId="423772145">
    <w:abstractNumId w:val="42"/>
  </w:num>
  <w:num w:numId="31" w16cid:durableId="846947417">
    <w:abstractNumId w:val="3"/>
  </w:num>
  <w:num w:numId="32" w16cid:durableId="1126581482">
    <w:abstractNumId w:val="15"/>
  </w:num>
  <w:num w:numId="33" w16cid:durableId="1380548285">
    <w:abstractNumId w:val="38"/>
  </w:num>
  <w:num w:numId="34" w16cid:durableId="757214038">
    <w:abstractNumId w:val="34"/>
  </w:num>
  <w:num w:numId="35" w16cid:durableId="1143111052">
    <w:abstractNumId w:val="31"/>
  </w:num>
  <w:num w:numId="36" w16cid:durableId="166944766">
    <w:abstractNumId w:val="52"/>
  </w:num>
  <w:num w:numId="37" w16cid:durableId="1561864585">
    <w:abstractNumId w:val="25"/>
  </w:num>
  <w:num w:numId="38" w16cid:durableId="1462268968">
    <w:abstractNumId w:val="50"/>
  </w:num>
  <w:num w:numId="39" w16cid:durableId="622423680">
    <w:abstractNumId w:val="2"/>
  </w:num>
  <w:num w:numId="40" w16cid:durableId="1846895454">
    <w:abstractNumId w:val="49"/>
  </w:num>
  <w:num w:numId="41" w16cid:durableId="788209748">
    <w:abstractNumId w:val="1"/>
  </w:num>
  <w:num w:numId="42" w16cid:durableId="1826359089">
    <w:abstractNumId w:val="5"/>
  </w:num>
  <w:num w:numId="43" w16cid:durableId="1347290350">
    <w:abstractNumId w:val="40"/>
  </w:num>
  <w:num w:numId="44" w16cid:durableId="654648991">
    <w:abstractNumId w:val="44"/>
  </w:num>
  <w:num w:numId="45" w16cid:durableId="1151170905">
    <w:abstractNumId w:val="12"/>
  </w:num>
  <w:num w:numId="46" w16cid:durableId="455024903">
    <w:abstractNumId w:val="36"/>
  </w:num>
  <w:num w:numId="47" w16cid:durableId="658387403">
    <w:abstractNumId w:val="55"/>
  </w:num>
  <w:num w:numId="48" w16cid:durableId="1529566105">
    <w:abstractNumId w:val="35"/>
  </w:num>
  <w:num w:numId="49" w16cid:durableId="856313071">
    <w:abstractNumId w:val="26"/>
  </w:num>
  <w:num w:numId="50" w16cid:durableId="1035470154">
    <w:abstractNumId w:val="14"/>
  </w:num>
  <w:num w:numId="51" w16cid:durableId="878205110">
    <w:abstractNumId w:val="7"/>
  </w:num>
  <w:num w:numId="52" w16cid:durableId="148064213">
    <w:abstractNumId w:val="0"/>
  </w:num>
  <w:num w:numId="53" w16cid:durableId="128475097">
    <w:abstractNumId w:val="33"/>
  </w:num>
  <w:num w:numId="54" w16cid:durableId="86194630">
    <w:abstractNumId w:val="16"/>
  </w:num>
  <w:num w:numId="55" w16cid:durableId="863590515">
    <w:abstractNumId w:val="51"/>
  </w:num>
  <w:num w:numId="56" w16cid:durableId="1072967128">
    <w:abstractNumId w:val="45"/>
  </w:num>
  <w:num w:numId="57" w16cid:durableId="1405644391">
    <w:abstractNumId w:val="20"/>
  </w:num>
  <w:num w:numId="58" w16cid:durableId="1172570244">
    <w:abstractNumId w:val="4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grammar="clean"/>
  <w:attachedTemplate r:id="rId1"/>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A21"/>
    <w:rsid w:val="00003D28"/>
    <w:rsid w:val="000060B0"/>
    <w:rsid w:val="000101AD"/>
    <w:rsid w:val="0001252A"/>
    <w:rsid w:val="000151DD"/>
    <w:rsid w:val="00015C8E"/>
    <w:rsid w:val="000222FA"/>
    <w:rsid w:val="00024B2A"/>
    <w:rsid w:val="00027668"/>
    <w:rsid w:val="00030475"/>
    <w:rsid w:val="00037084"/>
    <w:rsid w:val="00046A12"/>
    <w:rsid w:val="0007362E"/>
    <w:rsid w:val="00082153"/>
    <w:rsid w:val="000B303E"/>
    <w:rsid w:val="000B3800"/>
    <w:rsid w:val="000B486F"/>
    <w:rsid w:val="000E4811"/>
    <w:rsid w:val="000E7294"/>
    <w:rsid w:val="000F0AFE"/>
    <w:rsid w:val="001001F7"/>
    <w:rsid w:val="001052B2"/>
    <w:rsid w:val="00117F4B"/>
    <w:rsid w:val="00124888"/>
    <w:rsid w:val="00151959"/>
    <w:rsid w:val="00162C6B"/>
    <w:rsid w:val="00164E8B"/>
    <w:rsid w:val="00165DB0"/>
    <w:rsid w:val="00181A5C"/>
    <w:rsid w:val="00196FE6"/>
    <w:rsid w:val="001B0274"/>
    <w:rsid w:val="001C0465"/>
    <w:rsid w:val="001C1832"/>
    <w:rsid w:val="001C502C"/>
    <w:rsid w:val="001D0F79"/>
    <w:rsid w:val="001E62FF"/>
    <w:rsid w:val="001F3619"/>
    <w:rsid w:val="002032F9"/>
    <w:rsid w:val="00203FDF"/>
    <w:rsid w:val="002069EA"/>
    <w:rsid w:val="00215DEF"/>
    <w:rsid w:val="0022389D"/>
    <w:rsid w:val="0024006B"/>
    <w:rsid w:val="002479D1"/>
    <w:rsid w:val="002A06AE"/>
    <w:rsid w:val="002A4642"/>
    <w:rsid w:val="002A4910"/>
    <w:rsid w:val="002A69F1"/>
    <w:rsid w:val="002D5DB3"/>
    <w:rsid w:val="00320C3A"/>
    <w:rsid w:val="003261E4"/>
    <w:rsid w:val="0032649B"/>
    <w:rsid w:val="00340798"/>
    <w:rsid w:val="0036782C"/>
    <w:rsid w:val="003830A6"/>
    <w:rsid w:val="00394592"/>
    <w:rsid w:val="003A3896"/>
    <w:rsid w:val="003C2CC9"/>
    <w:rsid w:val="003D7A4E"/>
    <w:rsid w:val="003F2EFF"/>
    <w:rsid w:val="004015CD"/>
    <w:rsid w:val="00413F82"/>
    <w:rsid w:val="00416FBD"/>
    <w:rsid w:val="004239A9"/>
    <w:rsid w:val="004306CF"/>
    <w:rsid w:val="00432ECA"/>
    <w:rsid w:val="00440228"/>
    <w:rsid w:val="004425AF"/>
    <w:rsid w:val="00457B0A"/>
    <w:rsid w:val="00461838"/>
    <w:rsid w:val="004758AB"/>
    <w:rsid w:val="00486E80"/>
    <w:rsid w:val="004A77B4"/>
    <w:rsid w:val="004B3F3A"/>
    <w:rsid w:val="004C1583"/>
    <w:rsid w:val="004C17EB"/>
    <w:rsid w:val="004D1BC8"/>
    <w:rsid w:val="004E1C63"/>
    <w:rsid w:val="004F261F"/>
    <w:rsid w:val="004F77F7"/>
    <w:rsid w:val="00501DEB"/>
    <w:rsid w:val="0050618D"/>
    <w:rsid w:val="00516497"/>
    <w:rsid w:val="005174BF"/>
    <w:rsid w:val="005342C4"/>
    <w:rsid w:val="00550D2E"/>
    <w:rsid w:val="00555C11"/>
    <w:rsid w:val="00563C3A"/>
    <w:rsid w:val="00566BB2"/>
    <w:rsid w:val="005762F2"/>
    <w:rsid w:val="00591864"/>
    <w:rsid w:val="0059401C"/>
    <w:rsid w:val="0059615C"/>
    <w:rsid w:val="005A24D2"/>
    <w:rsid w:val="005A6133"/>
    <w:rsid w:val="005A7629"/>
    <w:rsid w:val="005B25E6"/>
    <w:rsid w:val="005C3A0B"/>
    <w:rsid w:val="005D4108"/>
    <w:rsid w:val="005D69A1"/>
    <w:rsid w:val="005E747B"/>
    <w:rsid w:val="005E7FAC"/>
    <w:rsid w:val="005F1365"/>
    <w:rsid w:val="00600662"/>
    <w:rsid w:val="00603C15"/>
    <w:rsid w:val="0060494A"/>
    <w:rsid w:val="00606190"/>
    <w:rsid w:val="00614CBD"/>
    <w:rsid w:val="00631A3F"/>
    <w:rsid w:val="006337C2"/>
    <w:rsid w:val="00634F85"/>
    <w:rsid w:val="00637475"/>
    <w:rsid w:val="00645CFC"/>
    <w:rsid w:val="00653CFD"/>
    <w:rsid w:val="00656BD7"/>
    <w:rsid w:val="00656E1D"/>
    <w:rsid w:val="006934B4"/>
    <w:rsid w:val="006A0F31"/>
    <w:rsid w:val="006A2563"/>
    <w:rsid w:val="006D0E3F"/>
    <w:rsid w:val="006D6448"/>
    <w:rsid w:val="006E0D92"/>
    <w:rsid w:val="006E483A"/>
    <w:rsid w:val="006F19AF"/>
    <w:rsid w:val="006F2C18"/>
    <w:rsid w:val="006F3079"/>
    <w:rsid w:val="006F338E"/>
    <w:rsid w:val="006F5C86"/>
    <w:rsid w:val="00705775"/>
    <w:rsid w:val="00712305"/>
    <w:rsid w:val="00715428"/>
    <w:rsid w:val="00732116"/>
    <w:rsid w:val="007331B7"/>
    <w:rsid w:val="00733F9D"/>
    <w:rsid w:val="00743E47"/>
    <w:rsid w:val="007470A5"/>
    <w:rsid w:val="00766630"/>
    <w:rsid w:val="007727B8"/>
    <w:rsid w:val="007756D8"/>
    <w:rsid w:val="007812AF"/>
    <w:rsid w:val="00792F65"/>
    <w:rsid w:val="007B138C"/>
    <w:rsid w:val="007B7BC3"/>
    <w:rsid w:val="007D3BE4"/>
    <w:rsid w:val="007D4366"/>
    <w:rsid w:val="007D4631"/>
    <w:rsid w:val="007E2E9B"/>
    <w:rsid w:val="00800610"/>
    <w:rsid w:val="00800F71"/>
    <w:rsid w:val="00803522"/>
    <w:rsid w:val="008069DB"/>
    <w:rsid w:val="00854CD3"/>
    <w:rsid w:val="008558A6"/>
    <w:rsid w:val="008653B6"/>
    <w:rsid w:val="00866389"/>
    <w:rsid w:val="008814FD"/>
    <w:rsid w:val="008832CF"/>
    <w:rsid w:val="00897662"/>
    <w:rsid w:val="008A2403"/>
    <w:rsid w:val="008D19AA"/>
    <w:rsid w:val="008E2F0F"/>
    <w:rsid w:val="008E5BA0"/>
    <w:rsid w:val="008F15F3"/>
    <w:rsid w:val="00903168"/>
    <w:rsid w:val="00934B7B"/>
    <w:rsid w:val="00940D47"/>
    <w:rsid w:val="00950722"/>
    <w:rsid w:val="009530A5"/>
    <w:rsid w:val="00961346"/>
    <w:rsid w:val="00967D67"/>
    <w:rsid w:val="009774CD"/>
    <w:rsid w:val="00991A81"/>
    <w:rsid w:val="009A1B2B"/>
    <w:rsid w:val="009B1C9D"/>
    <w:rsid w:val="009B6E3C"/>
    <w:rsid w:val="009C3ED8"/>
    <w:rsid w:val="009F1569"/>
    <w:rsid w:val="00A01567"/>
    <w:rsid w:val="00A02433"/>
    <w:rsid w:val="00A0579A"/>
    <w:rsid w:val="00A465EA"/>
    <w:rsid w:val="00A56B9F"/>
    <w:rsid w:val="00A56C62"/>
    <w:rsid w:val="00A67004"/>
    <w:rsid w:val="00A83830"/>
    <w:rsid w:val="00A83B8D"/>
    <w:rsid w:val="00A9102B"/>
    <w:rsid w:val="00A93F8C"/>
    <w:rsid w:val="00AA1D3E"/>
    <w:rsid w:val="00AA2BAC"/>
    <w:rsid w:val="00AA5A27"/>
    <w:rsid w:val="00AB359D"/>
    <w:rsid w:val="00AB4E86"/>
    <w:rsid w:val="00AC4860"/>
    <w:rsid w:val="00AF7517"/>
    <w:rsid w:val="00B015E0"/>
    <w:rsid w:val="00B16D5E"/>
    <w:rsid w:val="00B241F5"/>
    <w:rsid w:val="00B27A6A"/>
    <w:rsid w:val="00B3006B"/>
    <w:rsid w:val="00B3171E"/>
    <w:rsid w:val="00B36A21"/>
    <w:rsid w:val="00B37680"/>
    <w:rsid w:val="00B46758"/>
    <w:rsid w:val="00B478B7"/>
    <w:rsid w:val="00B53C87"/>
    <w:rsid w:val="00B56B32"/>
    <w:rsid w:val="00B70ABE"/>
    <w:rsid w:val="00B857CE"/>
    <w:rsid w:val="00BA1E2A"/>
    <w:rsid w:val="00BC3FB9"/>
    <w:rsid w:val="00BF2C4B"/>
    <w:rsid w:val="00BF6942"/>
    <w:rsid w:val="00C00993"/>
    <w:rsid w:val="00C0405B"/>
    <w:rsid w:val="00C42BE3"/>
    <w:rsid w:val="00C50EBF"/>
    <w:rsid w:val="00C5410A"/>
    <w:rsid w:val="00C6182F"/>
    <w:rsid w:val="00C71FAB"/>
    <w:rsid w:val="00C75B1E"/>
    <w:rsid w:val="00C75FA0"/>
    <w:rsid w:val="00C86598"/>
    <w:rsid w:val="00C93C42"/>
    <w:rsid w:val="00C96C92"/>
    <w:rsid w:val="00CB30DB"/>
    <w:rsid w:val="00CB3721"/>
    <w:rsid w:val="00CC4AF7"/>
    <w:rsid w:val="00CC4F84"/>
    <w:rsid w:val="00CC6460"/>
    <w:rsid w:val="00CD2B99"/>
    <w:rsid w:val="00CD7F50"/>
    <w:rsid w:val="00CE7A3B"/>
    <w:rsid w:val="00CF2F72"/>
    <w:rsid w:val="00CF3799"/>
    <w:rsid w:val="00D00387"/>
    <w:rsid w:val="00D16819"/>
    <w:rsid w:val="00D16FF2"/>
    <w:rsid w:val="00D175B6"/>
    <w:rsid w:val="00D20C7A"/>
    <w:rsid w:val="00D234A4"/>
    <w:rsid w:val="00D308AE"/>
    <w:rsid w:val="00D30E8B"/>
    <w:rsid w:val="00D3218B"/>
    <w:rsid w:val="00D35F93"/>
    <w:rsid w:val="00D513EE"/>
    <w:rsid w:val="00D74870"/>
    <w:rsid w:val="00D7558C"/>
    <w:rsid w:val="00D87AF3"/>
    <w:rsid w:val="00D930E2"/>
    <w:rsid w:val="00D952FA"/>
    <w:rsid w:val="00D9756F"/>
    <w:rsid w:val="00DB2737"/>
    <w:rsid w:val="00DB3AD6"/>
    <w:rsid w:val="00DD20E6"/>
    <w:rsid w:val="00DD66C0"/>
    <w:rsid w:val="00DE2BE5"/>
    <w:rsid w:val="00DE33E1"/>
    <w:rsid w:val="00DF117D"/>
    <w:rsid w:val="00DF508C"/>
    <w:rsid w:val="00E018DC"/>
    <w:rsid w:val="00E23B80"/>
    <w:rsid w:val="00E37EDB"/>
    <w:rsid w:val="00E47BB2"/>
    <w:rsid w:val="00E72253"/>
    <w:rsid w:val="00E77051"/>
    <w:rsid w:val="00E838C6"/>
    <w:rsid w:val="00EC13A1"/>
    <w:rsid w:val="00EC4C4C"/>
    <w:rsid w:val="00ED5A81"/>
    <w:rsid w:val="00F01438"/>
    <w:rsid w:val="00F0727B"/>
    <w:rsid w:val="00F22500"/>
    <w:rsid w:val="00F435C9"/>
    <w:rsid w:val="00F47F63"/>
    <w:rsid w:val="00F72003"/>
    <w:rsid w:val="00F819CD"/>
    <w:rsid w:val="00F82F56"/>
    <w:rsid w:val="00F835D2"/>
    <w:rsid w:val="00F95E42"/>
    <w:rsid w:val="00F96E03"/>
    <w:rsid w:val="00FA20E9"/>
    <w:rsid w:val="00FB32A9"/>
    <w:rsid w:val="00FC02F4"/>
    <w:rsid w:val="00FD7FEA"/>
    <w:rsid w:val="00FE1C1B"/>
    <w:rsid w:val="00FE7E06"/>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5EF030D"/>
  <w15:docId w15:val="{579DC78A-B296-5D40-8BBE-9C5249C0E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Times New Roman"/>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D2E"/>
    <w:rPr>
      <w:rFonts w:ascii="Times New Roman" w:eastAsia="Times New Roman" w:hAnsi="Times New Roman"/>
      <w:lang w:eastAsia="en-US"/>
    </w:rPr>
  </w:style>
  <w:style w:type="paragraph" w:styleId="Heading1">
    <w:name w:val="heading 1"/>
    <w:basedOn w:val="Normal"/>
    <w:next w:val="Normal"/>
    <w:link w:val="Heading1Char"/>
    <w:uiPriority w:val="9"/>
    <w:qFormat/>
    <w:rsid w:val="00A93F8C"/>
    <w:pPr>
      <w:keepNext/>
      <w:keepLines/>
      <w:spacing w:before="480"/>
      <w:outlineLvl w:val="0"/>
    </w:pPr>
    <w:rPr>
      <w:rFonts w:ascii="Optima" w:eastAsiaTheme="majorEastAsia" w:hAnsi="Optima" w:cstheme="majorBidi"/>
      <w:b/>
      <w:bCs/>
      <w:color w:val="008DA8"/>
      <w:sz w:val="32"/>
      <w:szCs w:val="32"/>
    </w:rPr>
  </w:style>
  <w:style w:type="paragraph" w:styleId="Heading2">
    <w:name w:val="heading 2"/>
    <w:basedOn w:val="Normal"/>
    <w:next w:val="Normal"/>
    <w:link w:val="Heading2Char"/>
    <w:uiPriority w:val="9"/>
    <w:unhideWhenUsed/>
    <w:qFormat/>
    <w:rsid w:val="008E2F0F"/>
    <w:pPr>
      <w:keepNext/>
      <w:keepLines/>
      <w:spacing w:before="200"/>
      <w:outlineLvl w:val="1"/>
    </w:pPr>
    <w:rPr>
      <w:rFonts w:ascii="Optima" w:eastAsiaTheme="majorEastAsia" w:hAnsi="Optima" w:cstheme="majorBidi"/>
      <w:b/>
      <w:bCs/>
      <w:color w:val="E87D1C"/>
      <w:sz w:val="28"/>
      <w:szCs w:val="26"/>
    </w:rPr>
  </w:style>
  <w:style w:type="paragraph" w:styleId="Heading3">
    <w:name w:val="heading 3"/>
    <w:basedOn w:val="Normal"/>
    <w:next w:val="Normal"/>
    <w:link w:val="Heading3Char"/>
    <w:uiPriority w:val="9"/>
    <w:semiHidden/>
    <w:unhideWhenUsed/>
    <w:qFormat/>
    <w:rsid w:val="00EC13A1"/>
    <w:pPr>
      <w:keepNext/>
      <w:keepLines/>
      <w:spacing w:before="40"/>
      <w:outlineLvl w:val="2"/>
    </w:pPr>
    <w:rPr>
      <w:rFonts w:asciiTheme="majorHAnsi" w:eastAsiaTheme="majorEastAsia" w:hAnsiTheme="majorHAnsi" w:cstheme="majorBidi"/>
      <w:color w:val="243F60" w:themeColor="accent1" w:themeShade="7F"/>
      <w:lang w:eastAsia="ja-JP"/>
    </w:rPr>
  </w:style>
  <w:style w:type="paragraph" w:styleId="Heading4">
    <w:name w:val="heading 4"/>
    <w:basedOn w:val="Normal"/>
    <w:next w:val="Normal"/>
    <w:link w:val="Heading4Char"/>
    <w:uiPriority w:val="9"/>
    <w:semiHidden/>
    <w:unhideWhenUsed/>
    <w:qFormat/>
    <w:rsid w:val="008E2F0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81A5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81A5C"/>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A93F8C"/>
    <w:rPr>
      <w:rFonts w:ascii="Optima" w:eastAsiaTheme="majorEastAsia" w:hAnsi="Optima" w:cstheme="majorBidi"/>
      <w:b/>
      <w:bCs/>
      <w:color w:val="008DA8"/>
      <w:sz w:val="32"/>
      <w:szCs w:val="32"/>
    </w:rPr>
  </w:style>
  <w:style w:type="table" w:styleId="TableGrid">
    <w:name w:val="Table Grid"/>
    <w:basedOn w:val="TableNormal"/>
    <w:uiPriority w:val="59"/>
    <w:rsid w:val="00181A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B359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B359D"/>
    <w:rPr>
      <w:rFonts w:ascii="Lucida Grande" w:hAnsi="Lucida Grande" w:cs="Lucida Grande"/>
      <w:sz w:val="18"/>
      <w:szCs w:val="18"/>
    </w:rPr>
  </w:style>
  <w:style w:type="paragraph" w:styleId="ListParagraph">
    <w:name w:val="List Paragraph"/>
    <w:basedOn w:val="Normal"/>
    <w:uiPriority w:val="34"/>
    <w:qFormat/>
    <w:rsid w:val="00D16819"/>
    <w:pPr>
      <w:numPr>
        <w:numId w:val="10"/>
      </w:numPr>
      <w:contextualSpacing/>
    </w:pPr>
  </w:style>
  <w:style w:type="paragraph" w:styleId="Subtitle">
    <w:name w:val="Subtitle"/>
    <w:basedOn w:val="Normal"/>
    <w:next w:val="Normal"/>
    <w:link w:val="SubtitleChar"/>
    <w:uiPriority w:val="11"/>
    <w:qFormat/>
    <w:rsid w:val="00A93F8C"/>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A93F8C"/>
    <w:rPr>
      <w:rFonts w:asciiTheme="majorHAnsi" w:eastAsiaTheme="majorEastAsia" w:hAnsiTheme="majorHAnsi" w:cstheme="majorBidi"/>
      <w:i/>
      <w:iCs/>
      <w:color w:val="4F81BD" w:themeColor="accent1"/>
      <w:spacing w:val="15"/>
    </w:rPr>
  </w:style>
  <w:style w:type="character" w:styleId="Strong">
    <w:name w:val="Strong"/>
    <w:basedOn w:val="DefaultParagraphFont"/>
    <w:uiPriority w:val="22"/>
    <w:qFormat/>
    <w:rsid w:val="00A93F8C"/>
    <w:rPr>
      <w:rFonts w:ascii="Optima" w:hAnsi="Optima"/>
      <w:b/>
      <w:bCs/>
      <w:i/>
      <w:color w:val="E87D1C"/>
      <w:sz w:val="52"/>
    </w:rPr>
  </w:style>
  <w:style w:type="character" w:customStyle="1" w:styleId="Heading2Char">
    <w:name w:val="Heading 2 Char"/>
    <w:basedOn w:val="DefaultParagraphFont"/>
    <w:link w:val="Heading2"/>
    <w:uiPriority w:val="9"/>
    <w:rsid w:val="008E2F0F"/>
    <w:rPr>
      <w:rFonts w:ascii="Optima" w:eastAsiaTheme="majorEastAsia" w:hAnsi="Optima" w:cstheme="majorBidi"/>
      <w:b/>
      <w:bCs/>
      <w:color w:val="E87D1C"/>
      <w:sz w:val="28"/>
      <w:szCs w:val="26"/>
    </w:rPr>
  </w:style>
  <w:style w:type="paragraph" w:customStyle="1" w:styleId="ParagraphStyleLeft">
    <w:name w:val="Paragraph Style Left"/>
    <w:basedOn w:val="Normal"/>
    <w:uiPriority w:val="99"/>
    <w:rsid w:val="00566BB2"/>
    <w:pPr>
      <w:widowControl w:val="0"/>
      <w:suppressAutoHyphens/>
      <w:autoSpaceDE w:val="0"/>
      <w:autoSpaceDN w:val="0"/>
      <w:adjustRightInd w:val="0"/>
      <w:spacing w:line="288" w:lineRule="auto"/>
      <w:textAlignment w:val="center"/>
    </w:pPr>
    <w:rPr>
      <w:rFonts w:ascii="ArialMT" w:hAnsi="ArialMT" w:cs="ArialMT"/>
      <w:color w:val="000000"/>
    </w:rPr>
  </w:style>
  <w:style w:type="paragraph" w:customStyle="1" w:styleId="Bullets">
    <w:name w:val="Bullets"/>
    <w:basedOn w:val="Normal"/>
    <w:uiPriority w:val="99"/>
    <w:rsid w:val="00566BB2"/>
    <w:pPr>
      <w:widowControl w:val="0"/>
      <w:suppressAutoHyphens/>
      <w:autoSpaceDE w:val="0"/>
      <w:autoSpaceDN w:val="0"/>
      <w:adjustRightInd w:val="0"/>
      <w:spacing w:after="24" w:line="288" w:lineRule="auto"/>
      <w:ind w:left="840" w:hanging="360"/>
      <w:textAlignment w:val="center"/>
    </w:pPr>
    <w:rPr>
      <w:rFonts w:ascii="ArialMT" w:hAnsi="ArialMT" w:cs="ArialMT"/>
      <w:color w:val="000000"/>
    </w:rPr>
  </w:style>
  <w:style w:type="character" w:customStyle="1" w:styleId="Heading4Char">
    <w:name w:val="Heading 4 Char"/>
    <w:basedOn w:val="DefaultParagraphFont"/>
    <w:link w:val="Heading4"/>
    <w:uiPriority w:val="9"/>
    <w:semiHidden/>
    <w:rsid w:val="008E2F0F"/>
    <w:rPr>
      <w:rFonts w:asciiTheme="majorHAnsi" w:eastAsiaTheme="majorEastAsia" w:hAnsiTheme="majorHAnsi" w:cstheme="majorBidi"/>
      <w:b/>
      <w:bCs/>
      <w:i/>
      <w:iCs/>
      <w:color w:val="4F81BD" w:themeColor="accent1"/>
    </w:rPr>
  </w:style>
  <w:style w:type="paragraph" w:styleId="BodyText">
    <w:name w:val="Body Text"/>
    <w:basedOn w:val="Normal"/>
    <w:link w:val="BodyTextChar"/>
    <w:uiPriority w:val="1"/>
    <w:qFormat/>
    <w:rsid w:val="006934B4"/>
    <w:pPr>
      <w:widowControl w:val="0"/>
      <w:spacing w:before="24"/>
      <w:ind w:left="820" w:hanging="360"/>
    </w:pPr>
  </w:style>
  <w:style w:type="character" w:customStyle="1" w:styleId="BodyTextChar">
    <w:name w:val="Body Text Char"/>
    <w:basedOn w:val="DefaultParagraphFont"/>
    <w:link w:val="BodyText"/>
    <w:uiPriority w:val="1"/>
    <w:rsid w:val="006934B4"/>
    <w:rPr>
      <w:rFonts w:ascii="Times New Roman" w:eastAsia="Times New Roman" w:hAnsi="Times New Roman" w:cstheme="minorBidi"/>
      <w:lang w:eastAsia="en-US"/>
    </w:rPr>
  </w:style>
  <w:style w:type="paragraph" w:styleId="BodyTextIndent">
    <w:name w:val="Body Text Indent"/>
    <w:basedOn w:val="Normal"/>
    <w:link w:val="BodyTextIndentChar"/>
    <w:uiPriority w:val="99"/>
    <w:semiHidden/>
    <w:unhideWhenUsed/>
    <w:rsid w:val="00037084"/>
    <w:pPr>
      <w:spacing w:after="120"/>
      <w:ind w:left="360"/>
    </w:pPr>
  </w:style>
  <w:style w:type="character" w:customStyle="1" w:styleId="BodyTextIndentChar">
    <w:name w:val="Body Text Indent Char"/>
    <w:basedOn w:val="DefaultParagraphFont"/>
    <w:link w:val="BodyTextIndent"/>
    <w:uiPriority w:val="99"/>
    <w:semiHidden/>
    <w:rsid w:val="00037084"/>
    <w:rPr>
      <w:rFonts w:ascii="Minion Pro" w:hAnsi="Minion Pro" w:cstheme="minorBidi"/>
    </w:rPr>
  </w:style>
  <w:style w:type="paragraph" w:customStyle="1" w:styleId="BasicBold14">
    <w:name w:val="Basic Bold 14"/>
    <w:basedOn w:val="Normal"/>
    <w:uiPriority w:val="99"/>
    <w:rsid w:val="008A2403"/>
    <w:pPr>
      <w:widowControl w:val="0"/>
      <w:autoSpaceDE w:val="0"/>
      <w:autoSpaceDN w:val="0"/>
      <w:adjustRightInd w:val="0"/>
      <w:spacing w:line="288" w:lineRule="auto"/>
      <w:textAlignment w:val="center"/>
    </w:pPr>
    <w:rPr>
      <w:rFonts w:ascii="AbadiMT-CondensedExtraBold" w:hAnsi="AbadiMT-CondensedExtraBold" w:cs="AbadiMT-CondensedExtraBold"/>
      <w:color w:val="000000"/>
      <w:sz w:val="28"/>
      <w:szCs w:val="28"/>
    </w:rPr>
  </w:style>
  <w:style w:type="character" w:styleId="Hyperlink">
    <w:name w:val="Hyperlink"/>
    <w:uiPriority w:val="99"/>
    <w:rsid w:val="00903168"/>
    <w:rPr>
      <w:color w:val="0000FF"/>
      <w:u w:val="single"/>
    </w:rPr>
  </w:style>
  <w:style w:type="paragraph" w:styleId="Header">
    <w:name w:val="header"/>
    <w:basedOn w:val="Normal"/>
    <w:link w:val="HeaderChar"/>
    <w:uiPriority w:val="99"/>
    <w:unhideWhenUsed/>
    <w:rsid w:val="00A67004"/>
    <w:pPr>
      <w:tabs>
        <w:tab w:val="center" w:pos="4320"/>
        <w:tab w:val="right" w:pos="8640"/>
      </w:tabs>
    </w:pPr>
  </w:style>
  <w:style w:type="character" w:customStyle="1" w:styleId="HeaderChar">
    <w:name w:val="Header Char"/>
    <w:basedOn w:val="DefaultParagraphFont"/>
    <w:link w:val="Header"/>
    <w:uiPriority w:val="99"/>
    <w:rsid w:val="00A67004"/>
    <w:rPr>
      <w:rFonts w:ascii="Minion Pro" w:hAnsi="Minion Pro" w:cstheme="minorBidi"/>
    </w:rPr>
  </w:style>
  <w:style w:type="paragraph" w:styleId="Footer">
    <w:name w:val="footer"/>
    <w:basedOn w:val="Normal"/>
    <w:link w:val="FooterChar"/>
    <w:uiPriority w:val="99"/>
    <w:unhideWhenUsed/>
    <w:rsid w:val="00A67004"/>
    <w:pPr>
      <w:tabs>
        <w:tab w:val="center" w:pos="4320"/>
        <w:tab w:val="right" w:pos="8640"/>
      </w:tabs>
    </w:pPr>
  </w:style>
  <w:style w:type="character" w:customStyle="1" w:styleId="FooterChar">
    <w:name w:val="Footer Char"/>
    <w:basedOn w:val="DefaultParagraphFont"/>
    <w:link w:val="Footer"/>
    <w:uiPriority w:val="99"/>
    <w:rsid w:val="00A67004"/>
    <w:rPr>
      <w:rFonts w:ascii="Minion Pro" w:hAnsi="Minion Pro" w:cstheme="minorBidi"/>
    </w:rPr>
  </w:style>
  <w:style w:type="paragraph" w:styleId="FootnoteText">
    <w:name w:val="footnote text"/>
    <w:basedOn w:val="Normal"/>
    <w:link w:val="FootnoteTextChar"/>
    <w:uiPriority w:val="99"/>
    <w:unhideWhenUsed/>
    <w:rsid w:val="00A67004"/>
    <w:rPr>
      <w:rFonts w:asciiTheme="minorHAnsi" w:hAnsiTheme="minorHAnsi"/>
    </w:rPr>
  </w:style>
  <w:style w:type="character" w:customStyle="1" w:styleId="FootnoteTextChar">
    <w:name w:val="Footnote Text Char"/>
    <w:basedOn w:val="DefaultParagraphFont"/>
    <w:link w:val="FootnoteText"/>
    <w:uiPriority w:val="99"/>
    <w:rsid w:val="00A67004"/>
    <w:rPr>
      <w:rFonts w:asciiTheme="minorHAnsi" w:hAnsiTheme="minorHAnsi" w:cstheme="minorBidi"/>
      <w:lang w:eastAsia="en-US"/>
    </w:rPr>
  </w:style>
  <w:style w:type="character" w:styleId="FootnoteReference">
    <w:name w:val="footnote reference"/>
    <w:basedOn w:val="DefaultParagraphFont"/>
    <w:uiPriority w:val="99"/>
    <w:unhideWhenUsed/>
    <w:rsid w:val="00A67004"/>
    <w:rPr>
      <w:vertAlign w:val="superscript"/>
    </w:rPr>
  </w:style>
  <w:style w:type="paragraph" w:customStyle="1" w:styleId="Default">
    <w:name w:val="Default"/>
    <w:rsid w:val="00394592"/>
    <w:pPr>
      <w:widowControl w:val="0"/>
      <w:autoSpaceDE w:val="0"/>
      <w:autoSpaceDN w:val="0"/>
      <w:adjustRightInd w:val="0"/>
    </w:pPr>
    <w:rPr>
      <w:rFonts w:ascii="Minion Pro" w:hAnsi="Minion Pro" w:cs="Minion Pro"/>
      <w:color w:val="000000"/>
    </w:rPr>
  </w:style>
  <w:style w:type="paragraph" w:customStyle="1" w:styleId="Pa0">
    <w:name w:val="Pa0"/>
    <w:basedOn w:val="Default"/>
    <w:next w:val="Default"/>
    <w:uiPriority w:val="99"/>
    <w:rsid w:val="00394592"/>
    <w:pPr>
      <w:spacing w:line="241" w:lineRule="atLeast"/>
    </w:pPr>
    <w:rPr>
      <w:rFonts w:cs="Times New Roman"/>
      <w:color w:val="auto"/>
    </w:rPr>
  </w:style>
  <w:style w:type="character" w:customStyle="1" w:styleId="A1">
    <w:name w:val="A1"/>
    <w:uiPriority w:val="99"/>
    <w:rsid w:val="00394592"/>
    <w:rPr>
      <w:rFonts w:cs="Minion Pro"/>
      <w:color w:val="211D1E"/>
      <w:sz w:val="21"/>
      <w:szCs w:val="21"/>
    </w:rPr>
  </w:style>
  <w:style w:type="character" w:customStyle="1" w:styleId="A6">
    <w:name w:val="A6"/>
    <w:uiPriority w:val="99"/>
    <w:rsid w:val="00CF2F72"/>
    <w:rPr>
      <w:rFonts w:cs="Optima LT Std"/>
      <w:b/>
      <w:bCs/>
      <w:color w:val="211D1E"/>
      <w:sz w:val="40"/>
      <w:szCs w:val="40"/>
    </w:rPr>
  </w:style>
  <w:style w:type="paragraph" w:customStyle="1" w:styleId="Pa52">
    <w:name w:val="Pa52"/>
    <w:basedOn w:val="Default"/>
    <w:next w:val="Default"/>
    <w:uiPriority w:val="99"/>
    <w:rsid w:val="00CF2F72"/>
    <w:pPr>
      <w:spacing w:line="241" w:lineRule="atLeast"/>
    </w:pPr>
    <w:rPr>
      <w:rFonts w:ascii="Optima LT Std" w:hAnsi="Optima LT Std" w:cs="Times New Roman"/>
      <w:color w:val="auto"/>
    </w:rPr>
  </w:style>
  <w:style w:type="character" w:customStyle="1" w:styleId="A10">
    <w:name w:val="A10"/>
    <w:uiPriority w:val="99"/>
    <w:rsid w:val="00CF2F72"/>
    <w:rPr>
      <w:rFonts w:ascii="Minion Pro" w:hAnsi="Minion Pro" w:cs="Minion Pro"/>
      <w:color w:val="211D1E"/>
      <w:sz w:val="21"/>
      <w:szCs w:val="21"/>
    </w:rPr>
  </w:style>
  <w:style w:type="character" w:styleId="FollowedHyperlink">
    <w:name w:val="FollowedHyperlink"/>
    <w:basedOn w:val="DefaultParagraphFont"/>
    <w:uiPriority w:val="99"/>
    <w:semiHidden/>
    <w:unhideWhenUsed/>
    <w:rsid w:val="005F1365"/>
    <w:rPr>
      <w:color w:val="800080" w:themeColor="followedHyperlink"/>
      <w:u w:val="single"/>
    </w:rPr>
  </w:style>
  <w:style w:type="character" w:styleId="UnresolvedMention">
    <w:name w:val="Unresolved Mention"/>
    <w:basedOn w:val="DefaultParagraphFont"/>
    <w:uiPriority w:val="99"/>
    <w:semiHidden/>
    <w:unhideWhenUsed/>
    <w:rsid w:val="002A06AE"/>
    <w:rPr>
      <w:color w:val="605E5C"/>
      <w:shd w:val="clear" w:color="auto" w:fill="E1DFDD"/>
    </w:rPr>
  </w:style>
  <w:style w:type="paragraph" w:styleId="NoSpacing">
    <w:name w:val="No Spacing"/>
    <w:uiPriority w:val="1"/>
    <w:qFormat/>
    <w:rsid w:val="004758AB"/>
    <w:rPr>
      <w:rFonts w:ascii="Maiandra GD" w:eastAsiaTheme="minorHAnsi" w:hAnsi="Maiandra GD" w:cstheme="minorBidi"/>
      <w:sz w:val="22"/>
      <w:szCs w:val="22"/>
      <w:lang w:eastAsia="en-US"/>
    </w:rPr>
  </w:style>
  <w:style w:type="paragraph" w:styleId="NormalWeb">
    <w:name w:val="Normal (Web)"/>
    <w:basedOn w:val="Normal"/>
    <w:uiPriority w:val="99"/>
    <w:unhideWhenUsed/>
    <w:rsid w:val="00F0727B"/>
    <w:pPr>
      <w:spacing w:before="100" w:beforeAutospacing="1" w:after="100" w:afterAutospacing="1"/>
    </w:pPr>
  </w:style>
  <w:style w:type="character" w:styleId="Emphasis">
    <w:name w:val="Emphasis"/>
    <w:basedOn w:val="DefaultParagraphFont"/>
    <w:uiPriority w:val="20"/>
    <w:qFormat/>
    <w:rsid w:val="00614CBD"/>
    <w:rPr>
      <w:i/>
      <w:iCs/>
    </w:rPr>
  </w:style>
  <w:style w:type="character" w:styleId="PageNumber">
    <w:name w:val="page number"/>
    <w:basedOn w:val="DefaultParagraphFont"/>
    <w:uiPriority w:val="99"/>
    <w:semiHidden/>
    <w:unhideWhenUsed/>
    <w:rsid w:val="002A69F1"/>
  </w:style>
  <w:style w:type="character" w:customStyle="1" w:styleId="normaltextrun">
    <w:name w:val="normaltextrun"/>
    <w:basedOn w:val="DefaultParagraphFont"/>
    <w:rsid w:val="007D4366"/>
  </w:style>
  <w:style w:type="character" w:customStyle="1" w:styleId="eop">
    <w:name w:val="eop"/>
    <w:basedOn w:val="DefaultParagraphFont"/>
    <w:rsid w:val="007D4366"/>
  </w:style>
  <w:style w:type="paragraph" w:customStyle="1" w:styleId="paragraph">
    <w:name w:val="paragraph"/>
    <w:basedOn w:val="Normal"/>
    <w:rsid w:val="007D4366"/>
    <w:pPr>
      <w:spacing w:before="100" w:beforeAutospacing="1" w:after="100" w:afterAutospacing="1"/>
    </w:pPr>
  </w:style>
  <w:style w:type="character" w:customStyle="1" w:styleId="tabchar">
    <w:name w:val="tabchar"/>
    <w:basedOn w:val="DefaultParagraphFont"/>
    <w:rsid w:val="00550D2E"/>
  </w:style>
  <w:style w:type="paragraph" w:customStyle="1" w:styleId="trt0xe">
    <w:name w:val="trt0xe"/>
    <w:basedOn w:val="Normal"/>
    <w:rsid w:val="008069DB"/>
    <w:pPr>
      <w:spacing w:before="100" w:beforeAutospacing="1" w:after="100" w:afterAutospacing="1"/>
    </w:pPr>
  </w:style>
  <w:style w:type="character" w:customStyle="1" w:styleId="Heading3Char">
    <w:name w:val="Heading 3 Char"/>
    <w:basedOn w:val="DefaultParagraphFont"/>
    <w:link w:val="Heading3"/>
    <w:uiPriority w:val="9"/>
    <w:semiHidden/>
    <w:rsid w:val="00EC13A1"/>
    <w:rPr>
      <w:rFonts w:asciiTheme="majorHAnsi" w:eastAsiaTheme="majorEastAsia" w:hAnsiTheme="majorHAnsi" w:cstheme="majorBidi"/>
      <w:color w:val="243F60" w:themeColor="accent1" w:themeShade="7F"/>
    </w:rPr>
  </w:style>
  <w:style w:type="character" w:customStyle="1" w:styleId="scxw222013147">
    <w:name w:val="scxw222013147"/>
    <w:basedOn w:val="DefaultParagraphFont"/>
    <w:rsid w:val="00D16819"/>
  </w:style>
  <w:style w:type="paragraph" w:customStyle="1" w:styleId="gmail-msolistparagraph">
    <w:name w:val="gmail-msolistparagraph"/>
    <w:basedOn w:val="Normal"/>
    <w:rsid w:val="007331B7"/>
    <w:pPr>
      <w:spacing w:before="100" w:beforeAutospacing="1" w:after="100" w:afterAutospacing="1"/>
    </w:pPr>
  </w:style>
  <w:style w:type="character" w:customStyle="1" w:styleId="style-scope">
    <w:name w:val="style-scope"/>
    <w:basedOn w:val="DefaultParagraphFont"/>
    <w:rsid w:val="009C3E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34">
      <w:bodyDiv w:val="1"/>
      <w:marLeft w:val="0"/>
      <w:marRight w:val="0"/>
      <w:marTop w:val="0"/>
      <w:marBottom w:val="0"/>
      <w:divBdr>
        <w:top w:val="none" w:sz="0" w:space="0" w:color="auto"/>
        <w:left w:val="none" w:sz="0" w:space="0" w:color="auto"/>
        <w:bottom w:val="none" w:sz="0" w:space="0" w:color="auto"/>
        <w:right w:val="none" w:sz="0" w:space="0" w:color="auto"/>
      </w:divBdr>
    </w:div>
    <w:div w:id="284141">
      <w:bodyDiv w:val="1"/>
      <w:marLeft w:val="0"/>
      <w:marRight w:val="0"/>
      <w:marTop w:val="0"/>
      <w:marBottom w:val="0"/>
      <w:divBdr>
        <w:top w:val="none" w:sz="0" w:space="0" w:color="auto"/>
        <w:left w:val="none" w:sz="0" w:space="0" w:color="auto"/>
        <w:bottom w:val="none" w:sz="0" w:space="0" w:color="auto"/>
        <w:right w:val="none" w:sz="0" w:space="0" w:color="auto"/>
      </w:divBdr>
    </w:div>
    <w:div w:id="50615140">
      <w:bodyDiv w:val="1"/>
      <w:marLeft w:val="0"/>
      <w:marRight w:val="0"/>
      <w:marTop w:val="0"/>
      <w:marBottom w:val="0"/>
      <w:divBdr>
        <w:top w:val="none" w:sz="0" w:space="0" w:color="auto"/>
        <w:left w:val="none" w:sz="0" w:space="0" w:color="auto"/>
        <w:bottom w:val="none" w:sz="0" w:space="0" w:color="auto"/>
        <w:right w:val="none" w:sz="0" w:space="0" w:color="auto"/>
      </w:divBdr>
    </w:div>
    <w:div w:id="62803380">
      <w:bodyDiv w:val="1"/>
      <w:marLeft w:val="0"/>
      <w:marRight w:val="0"/>
      <w:marTop w:val="0"/>
      <w:marBottom w:val="0"/>
      <w:divBdr>
        <w:top w:val="none" w:sz="0" w:space="0" w:color="auto"/>
        <w:left w:val="none" w:sz="0" w:space="0" w:color="auto"/>
        <w:bottom w:val="none" w:sz="0" w:space="0" w:color="auto"/>
        <w:right w:val="none" w:sz="0" w:space="0" w:color="auto"/>
      </w:divBdr>
    </w:div>
    <w:div w:id="75825561">
      <w:bodyDiv w:val="1"/>
      <w:marLeft w:val="0"/>
      <w:marRight w:val="0"/>
      <w:marTop w:val="0"/>
      <w:marBottom w:val="0"/>
      <w:divBdr>
        <w:top w:val="none" w:sz="0" w:space="0" w:color="auto"/>
        <w:left w:val="none" w:sz="0" w:space="0" w:color="auto"/>
        <w:bottom w:val="none" w:sz="0" w:space="0" w:color="auto"/>
        <w:right w:val="none" w:sz="0" w:space="0" w:color="auto"/>
      </w:divBdr>
    </w:div>
    <w:div w:id="79836145">
      <w:bodyDiv w:val="1"/>
      <w:marLeft w:val="0"/>
      <w:marRight w:val="0"/>
      <w:marTop w:val="0"/>
      <w:marBottom w:val="0"/>
      <w:divBdr>
        <w:top w:val="none" w:sz="0" w:space="0" w:color="auto"/>
        <w:left w:val="none" w:sz="0" w:space="0" w:color="auto"/>
        <w:bottom w:val="none" w:sz="0" w:space="0" w:color="auto"/>
        <w:right w:val="none" w:sz="0" w:space="0" w:color="auto"/>
      </w:divBdr>
    </w:div>
    <w:div w:id="111705247">
      <w:bodyDiv w:val="1"/>
      <w:marLeft w:val="0"/>
      <w:marRight w:val="0"/>
      <w:marTop w:val="0"/>
      <w:marBottom w:val="0"/>
      <w:divBdr>
        <w:top w:val="none" w:sz="0" w:space="0" w:color="auto"/>
        <w:left w:val="none" w:sz="0" w:space="0" w:color="auto"/>
        <w:bottom w:val="none" w:sz="0" w:space="0" w:color="auto"/>
        <w:right w:val="none" w:sz="0" w:space="0" w:color="auto"/>
      </w:divBdr>
    </w:div>
    <w:div w:id="120730167">
      <w:bodyDiv w:val="1"/>
      <w:marLeft w:val="0"/>
      <w:marRight w:val="0"/>
      <w:marTop w:val="0"/>
      <w:marBottom w:val="0"/>
      <w:divBdr>
        <w:top w:val="none" w:sz="0" w:space="0" w:color="auto"/>
        <w:left w:val="none" w:sz="0" w:space="0" w:color="auto"/>
        <w:bottom w:val="none" w:sz="0" w:space="0" w:color="auto"/>
        <w:right w:val="none" w:sz="0" w:space="0" w:color="auto"/>
      </w:divBdr>
    </w:div>
    <w:div w:id="124977273">
      <w:bodyDiv w:val="1"/>
      <w:marLeft w:val="0"/>
      <w:marRight w:val="0"/>
      <w:marTop w:val="0"/>
      <w:marBottom w:val="0"/>
      <w:divBdr>
        <w:top w:val="none" w:sz="0" w:space="0" w:color="auto"/>
        <w:left w:val="none" w:sz="0" w:space="0" w:color="auto"/>
        <w:bottom w:val="none" w:sz="0" w:space="0" w:color="auto"/>
        <w:right w:val="none" w:sz="0" w:space="0" w:color="auto"/>
      </w:divBdr>
    </w:div>
    <w:div w:id="126629246">
      <w:bodyDiv w:val="1"/>
      <w:marLeft w:val="0"/>
      <w:marRight w:val="0"/>
      <w:marTop w:val="0"/>
      <w:marBottom w:val="0"/>
      <w:divBdr>
        <w:top w:val="none" w:sz="0" w:space="0" w:color="auto"/>
        <w:left w:val="none" w:sz="0" w:space="0" w:color="auto"/>
        <w:bottom w:val="none" w:sz="0" w:space="0" w:color="auto"/>
        <w:right w:val="none" w:sz="0" w:space="0" w:color="auto"/>
      </w:divBdr>
    </w:div>
    <w:div w:id="140461046">
      <w:bodyDiv w:val="1"/>
      <w:marLeft w:val="0"/>
      <w:marRight w:val="0"/>
      <w:marTop w:val="0"/>
      <w:marBottom w:val="0"/>
      <w:divBdr>
        <w:top w:val="none" w:sz="0" w:space="0" w:color="auto"/>
        <w:left w:val="none" w:sz="0" w:space="0" w:color="auto"/>
        <w:bottom w:val="none" w:sz="0" w:space="0" w:color="auto"/>
        <w:right w:val="none" w:sz="0" w:space="0" w:color="auto"/>
      </w:divBdr>
    </w:div>
    <w:div w:id="159346688">
      <w:bodyDiv w:val="1"/>
      <w:marLeft w:val="0"/>
      <w:marRight w:val="0"/>
      <w:marTop w:val="0"/>
      <w:marBottom w:val="0"/>
      <w:divBdr>
        <w:top w:val="none" w:sz="0" w:space="0" w:color="auto"/>
        <w:left w:val="none" w:sz="0" w:space="0" w:color="auto"/>
        <w:bottom w:val="none" w:sz="0" w:space="0" w:color="auto"/>
        <w:right w:val="none" w:sz="0" w:space="0" w:color="auto"/>
      </w:divBdr>
    </w:div>
    <w:div w:id="190000948">
      <w:bodyDiv w:val="1"/>
      <w:marLeft w:val="0"/>
      <w:marRight w:val="0"/>
      <w:marTop w:val="0"/>
      <w:marBottom w:val="0"/>
      <w:divBdr>
        <w:top w:val="none" w:sz="0" w:space="0" w:color="auto"/>
        <w:left w:val="none" w:sz="0" w:space="0" w:color="auto"/>
        <w:bottom w:val="none" w:sz="0" w:space="0" w:color="auto"/>
        <w:right w:val="none" w:sz="0" w:space="0" w:color="auto"/>
      </w:divBdr>
    </w:div>
    <w:div w:id="286396040">
      <w:bodyDiv w:val="1"/>
      <w:marLeft w:val="0"/>
      <w:marRight w:val="0"/>
      <w:marTop w:val="0"/>
      <w:marBottom w:val="0"/>
      <w:divBdr>
        <w:top w:val="none" w:sz="0" w:space="0" w:color="auto"/>
        <w:left w:val="none" w:sz="0" w:space="0" w:color="auto"/>
        <w:bottom w:val="none" w:sz="0" w:space="0" w:color="auto"/>
        <w:right w:val="none" w:sz="0" w:space="0" w:color="auto"/>
      </w:divBdr>
    </w:div>
    <w:div w:id="332808177">
      <w:bodyDiv w:val="1"/>
      <w:marLeft w:val="0"/>
      <w:marRight w:val="0"/>
      <w:marTop w:val="0"/>
      <w:marBottom w:val="0"/>
      <w:divBdr>
        <w:top w:val="none" w:sz="0" w:space="0" w:color="auto"/>
        <w:left w:val="none" w:sz="0" w:space="0" w:color="auto"/>
        <w:bottom w:val="none" w:sz="0" w:space="0" w:color="auto"/>
        <w:right w:val="none" w:sz="0" w:space="0" w:color="auto"/>
      </w:divBdr>
    </w:div>
    <w:div w:id="339353732">
      <w:bodyDiv w:val="1"/>
      <w:marLeft w:val="0"/>
      <w:marRight w:val="0"/>
      <w:marTop w:val="0"/>
      <w:marBottom w:val="0"/>
      <w:divBdr>
        <w:top w:val="none" w:sz="0" w:space="0" w:color="auto"/>
        <w:left w:val="none" w:sz="0" w:space="0" w:color="auto"/>
        <w:bottom w:val="none" w:sz="0" w:space="0" w:color="auto"/>
        <w:right w:val="none" w:sz="0" w:space="0" w:color="auto"/>
      </w:divBdr>
    </w:div>
    <w:div w:id="372385307">
      <w:bodyDiv w:val="1"/>
      <w:marLeft w:val="0"/>
      <w:marRight w:val="0"/>
      <w:marTop w:val="0"/>
      <w:marBottom w:val="0"/>
      <w:divBdr>
        <w:top w:val="none" w:sz="0" w:space="0" w:color="auto"/>
        <w:left w:val="none" w:sz="0" w:space="0" w:color="auto"/>
        <w:bottom w:val="none" w:sz="0" w:space="0" w:color="auto"/>
        <w:right w:val="none" w:sz="0" w:space="0" w:color="auto"/>
      </w:divBdr>
    </w:div>
    <w:div w:id="376198528">
      <w:bodyDiv w:val="1"/>
      <w:marLeft w:val="0"/>
      <w:marRight w:val="0"/>
      <w:marTop w:val="0"/>
      <w:marBottom w:val="0"/>
      <w:divBdr>
        <w:top w:val="none" w:sz="0" w:space="0" w:color="auto"/>
        <w:left w:val="none" w:sz="0" w:space="0" w:color="auto"/>
        <w:bottom w:val="none" w:sz="0" w:space="0" w:color="auto"/>
        <w:right w:val="none" w:sz="0" w:space="0" w:color="auto"/>
      </w:divBdr>
    </w:div>
    <w:div w:id="394865366">
      <w:bodyDiv w:val="1"/>
      <w:marLeft w:val="0"/>
      <w:marRight w:val="0"/>
      <w:marTop w:val="0"/>
      <w:marBottom w:val="0"/>
      <w:divBdr>
        <w:top w:val="none" w:sz="0" w:space="0" w:color="auto"/>
        <w:left w:val="none" w:sz="0" w:space="0" w:color="auto"/>
        <w:bottom w:val="none" w:sz="0" w:space="0" w:color="auto"/>
        <w:right w:val="none" w:sz="0" w:space="0" w:color="auto"/>
      </w:divBdr>
    </w:div>
    <w:div w:id="407457349">
      <w:bodyDiv w:val="1"/>
      <w:marLeft w:val="0"/>
      <w:marRight w:val="0"/>
      <w:marTop w:val="0"/>
      <w:marBottom w:val="0"/>
      <w:divBdr>
        <w:top w:val="none" w:sz="0" w:space="0" w:color="auto"/>
        <w:left w:val="none" w:sz="0" w:space="0" w:color="auto"/>
        <w:bottom w:val="none" w:sz="0" w:space="0" w:color="auto"/>
        <w:right w:val="none" w:sz="0" w:space="0" w:color="auto"/>
      </w:divBdr>
    </w:div>
    <w:div w:id="441148646">
      <w:bodyDiv w:val="1"/>
      <w:marLeft w:val="0"/>
      <w:marRight w:val="0"/>
      <w:marTop w:val="0"/>
      <w:marBottom w:val="0"/>
      <w:divBdr>
        <w:top w:val="none" w:sz="0" w:space="0" w:color="auto"/>
        <w:left w:val="none" w:sz="0" w:space="0" w:color="auto"/>
        <w:bottom w:val="none" w:sz="0" w:space="0" w:color="auto"/>
        <w:right w:val="none" w:sz="0" w:space="0" w:color="auto"/>
      </w:divBdr>
    </w:div>
    <w:div w:id="467090728">
      <w:bodyDiv w:val="1"/>
      <w:marLeft w:val="0"/>
      <w:marRight w:val="0"/>
      <w:marTop w:val="0"/>
      <w:marBottom w:val="0"/>
      <w:divBdr>
        <w:top w:val="none" w:sz="0" w:space="0" w:color="auto"/>
        <w:left w:val="none" w:sz="0" w:space="0" w:color="auto"/>
        <w:bottom w:val="none" w:sz="0" w:space="0" w:color="auto"/>
        <w:right w:val="none" w:sz="0" w:space="0" w:color="auto"/>
      </w:divBdr>
    </w:div>
    <w:div w:id="505171285">
      <w:bodyDiv w:val="1"/>
      <w:marLeft w:val="0"/>
      <w:marRight w:val="0"/>
      <w:marTop w:val="0"/>
      <w:marBottom w:val="0"/>
      <w:divBdr>
        <w:top w:val="none" w:sz="0" w:space="0" w:color="auto"/>
        <w:left w:val="none" w:sz="0" w:space="0" w:color="auto"/>
        <w:bottom w:val="none" w:sz="0" w:space="0" w:color="auto"/>
        <w:right w:val="none" w:sz="0" w:space="0" w:color="auto"/>
      </w:divBdr>
    </w:div>
    <w:div w:id="509952083">
      <w:bodyDiv w:val="1"/>
      <w:marLeft w:val="0"/>
      <w:marRight w:val="0"/>
      <w:marTop w:val="0"/>
      <w:marBottom w:val="0"/>
      <w:divBdr>
        <w:top w:val="none" w:sz="0" w:space="0" w:color="auto"/>
        <w:left w:val="none" w:sz="0" w:space="0" w:color="auto"/>
        <w:bottom w:val="none" w:sz="0" w:space="0" w:color="auto"/>
        <w:right w:val="none" w:sz="0" w:space="0" w:color="auto"/>
      </w:divBdr>
    </w:div>
    <w:div w:id="510609350">
      <w:bodyDiv w:val="1"/>
      <w:marLeft w:val="0"/>
      <w:marRight w:val="0"/>
      <w:marTop w:val="0"/>
      <w:marBottom w:val="0"/>
      <w:divBdr>
        <w:top w:val="none" w:sz="0" w:space="0" w:color="auto"/>
        <w:left w:val="none" w:sz="0" w:space="0" w:color="auto"/>
        <w:bottom w:val="none" w:sz="0" w:space="0" w:color="auto"/>
        <w:right w:val="none" w:sz="0" w:space="0" w:color="auto"/>
      </w:divBdr>
    </w:div>
    <w:div w:id="512647880">
      <w:bodyDiv w:val="1"/>
      <w:marLeft w:val="0"/>
      <w:marRight w:val="0"/>
      <w:marTop w:val="0"/>
      <w:marBottom w:val="0"/>
      <w:divBdr>
        <w:top w:val="none" w:sz="0" w:space="0" w:color="auto"/>
        <w:left w:val="none" w:sz="0" w:space="0" w:color="auto"/>
        <w:bottom w:val="none" w:sz="0" w:space="0" w:color="auto"/>
        <w:right w:val="none" w:sz="0" w:space="0" w:color="auto"/>
      </w:divBdr>
    </w:div>
    <w:div w:id="536434553">
      <w:bodyDiv w:val="1"/>
      <w:marLeft w:val="0"/>
      <w:marRight w:val="0"/>
      <w:marTop w:val="0"/>
      <w:marBottom w:val="0"/>
      <w:divBdr>
        <w:top w:val="none" w:sz="0" w:space="0" w:color="auto"/>
        <w:left w:val="none" w:sz="0" w:space="0" w:color="auto"/>
        <w:bottom w:val="none" w:sz="0" w:space="0" w:color="auto"/>
        <w:right w:val="none" w:sz="0" w:space="0" w:color="auto"/>
      </w:divBdr>
    </w:div>
    <w:div w:id="545800849">
      <w:bodyDiv w:val="1"/>
      <w:marLeft w:val="0"/>
      <w:marRight w:val="0"/>
      <w:marTop w:val="0"/>
      <w:marBottom w:val="0"/>
      <w:divBdr>
        <w:top w:val="none" w:sz="0" w:space="0" w:color="auto"/>
        <w:left w:val="none" w:sz="0" w:space="0" w:color="auto"/>
        <w:bottom w:val="none" w:sz="0" w:space="0" w:color="auto"/>
        <w:right w:val="none" w:sz="0" w:space="0" w:color="auto"/>
      </w:divBdr>
    </w:div>
    <w:div w:id="585919525">
      <w:bodyDiv w:val="1"/>
      <w:marLeft w:val="0"/>
      <w:marRight w:val="0"/>
      <w:marTop w:val="0"/>
      <w:marBottom w:val="0"/>
      <w:divBdr>
        <w:top w:val="none" w:sz="0" w:space="0" w:color="auto"/>
        <w:left w:val="none" w:sz="0" w:space="0" w:color="auto"/>
        <w:bottom w:val="none" w:sz="0" w:space="0" w:color="auto"/>
        <w:right w:val="none" w:sz="0" w:space="0" w:color="auto"/>
      </w:divBdr>
    </w:div>
    <w:div w:id="625506904">
      <w:bodyDiv w:val="1"/>
      <w:marLeft w:val="0"/>
      <w:marRight w:val="0"/>
      <w:marTop w:val="0"/>
      <w:marBottom w:val="0"/>
      <w:divBdr>
        <w:top w:val="none" w:sz="0" w:space="0" w:color="auto"/>
        <w:left w:val="none" w:sz="0" w:space="0" w:color="auto"/>
        <w:bottom w:val="none" w:sz="0" w:space="0" w:color="auto"/>
        <w:right w:val="none" w:sz="0" w:space="0" w:color="auto"/>
      </w:divBdr>
    </w:div>
    <w:div w:id="648942807">
      <w:bodyDiv w:val="1"/>
      <w:marLeft w:val="0"/>
      <w:marRight w:val="0"/>
      <w:marTop w:val="0"/>
      <w:marBottom w:val="0"/>
      <w:divBdr>
        <w:top w:val="none" w:sz="0" w:space="0" w:color="auto"/>
        <w:left w:val="none" w:sz="0" w:space="0" w:color="auto"/>
        <w:bottom w:val="none" w:sz="0" w:space="0" w:color="auto"/>
        <w:right w:val="none" w:sz="0" w:space="0" w:color="auto"/>
      </w:divBdr>
    </w:div>
    <w:div w:id="654921221">
      <w:bodyDiv w:val="1"/>
      <w:marLeft w:val="0"/>
      <w:marRight w:val="0"/>
      <w:marTop w:val="0"/>
      <w:marBottom w:val="0"/>
      <w:divBdr>
        <w:top w:val="none" w:sz="0" w:space="0" w:color="auto"/>
        <w:left w:val="none" w:sz="0" w:space="0" w:color="auto"/>
        <w:bottom w:val="none" w:sz="0" w:space="0" w:color="auto"/>
        <w:right w:val="none" w:sz="0" w:space="0" w:color="auto"/>
      </w:divBdr>
    </w:div>
    <w:div w:id="692069732">
      <w:bodyDiv w:val="1"/>
      <w:marLeft w:val="0"/>
      <w:marRight w:val="0"/>
      <w:marTop w:val="0"/>
      <w:marBottom w:val="0"/>
      <w:divBdr>
        <w:top w:val="none" w:sz="0" w:space="0" w:color="auto"/>
        <w:left w:val="none" w:sz="0" w:space="0" w:color="auto"/>
        <w:bottom w:val="none" w:sz="0" w:space="0" w:color="auto"/>
        <w:right w:val="none" w:sz="0" w:space="0" w:color="auto"/>
      </w:divBdr>
    </w:div>
    <w:div w:id="697244370">
      <w:bodyDiv w:val="1"/>
      <w:marLeft w:val="0"/>
      <w:marRight w:val="0"/>
      <w:marTop w:val="0"/>
      <w:marBottom w:val="0"/>
      <w:divBdr>
        <w:top w:val="none" w:sz="0" w:space="0" w:color="auto"/>
        <w:left w:val="none" w:sz="0" w:space="0" w:color="auto"/>
        <w:bottom w:val="none" w:sz="0" w:space="0" w:color="auto"/>
        <w:right w:val="none" w:sz="0" w:space="0" w:color="auto"/>
      </w:divBdr>
    </w:div>
    <w:div w:id="697245292">
      <w:bodyDiv w:val="1"/>
      <w:marLeft w:val="0"/>
      <w:marRight w:val="0"/>
      <w:marTop w:val="0"/>
      <w:marBottom w:val="0"/>
      <w:divBdr>
        <w:top w:val="none" w:sz="0" w:space="0" w:color="auto"/>
        <w:left w:val="none" w:sz="0" w:space="0" w:color="auto"/>
        <w:bottom w:val="none" w:sz="0" w:space="0" w:color="auto"/>
        <w:right w:val="none" w:sz="0" w:space="0" w:color="auto"/>
      </w:divBdr>
    </w:div>
    <w:div w:id="755515611">
      <w:bodyDiv w:val="1"/>
      <w:marLeft w:val="0"/>
      <w:marRight w:val="0"/>
      <w:marTop w:val="0"/>
      <w:marBottom w:val="0"/>
      <w:divBdr>
        <w:top w:val="none" w:sz="0" w:space="0" w:color="auto"/>
        <w:left w:val="none" w:sz="0" w:space="0" w:color="auto"/>
        <w:bottom w:val="none" w:sz="0" w:space="0" w:color="auto"/>
        <w:right w:val="none" w:sz="0" w:space="0" w:color="auto"/>
      </w:divBdr>
      <w:divsChild>
        <w:div w:id="1622148449">
          <w:marLeft w:val="0"/>
          <w:marRight w:val="0"/>
          <w:marTop w:val="0"/>
          <w:marBottom w:val="0"/>
          <w:divBdr>
            <w:top w:val="none" w:sz="0" w:space="0" w:color="auto"/>
            <w:left w:val="none" w:sz="0" w:space="0" w:color="auto"/>
            <w:bottom w:val="none" w:sz="0" w:space="0" w:color="auto"/>
            <w:right w:val="none" w:sz="0" w:space="0" w:color="auto"/>
          </w:divBdr>
        </w:div>
        <w:div w:id="1945770229">
          <w:marLeft w:val="0"/>
          <w:marRight w:val="0"/>
          <w:marTop w:val="0"/>
          <w:marBottom w:val="0"/>
          <w:divBdr>
            <w:top w:val="none" w:sz="0" w:space="0" w:color="auto"/>
            <w:left w:val="none" w:sz="0" w:space="0" w:color="auto"/>
            <w:bottom w:val="none" w:sz="0" w:space="0" w:color="auto"/>
            <w:right w:val="none" w:sz="0" w:space="0" w:color="auto"/>
          </w:divBdr>
        </w:div>
        <w:div w:id="32926321">
          <w:marLeft w:val="0"/>
          <w:marRight w:val="0"/>
          <w:marTop w:val="0"/>
          <w:marBottom w:val="0"/>
          <w:divBdr>
            <w:top w:val="none" w:sz="0" w:space="0" w:color="auto"/>
            <w:left w:val="none" w:sz="0" w:space="0" w:color="auto"/>
            <w:bottom w:val="none" w:sz="0" w:space="0" w:color="auto"/>
            <w:right w:val="none" w:sz="0" w:space="0" w:color="auto"/>
          </w:divBdr>
        </w:div>
        <w:div w:id="640187161">
          <w:marLeft w:val="0"/>
          <w:marRight w:val="0"/>
          <w:marTop w:val="0"/>
          <w:marBottom w:val="0"/>
          <w:divBdr>
            <w:top w:val="none" w:sz="0" w:space="0" w:color="auto"/>
            <w:left w:val="none" w:sz="0" w:space="0" w:color="auto"/>
            <w:bottom w:val="none" w:sz="0" w:space="0" w:color="auto"/>
            <w:right w:val="none" w:sz="0" w:space="0" w:color="auto"/>
          </w:divBdr>
        </w:div>
      </w:divsChild>
    </w:div>
    <w:div w:id="757485425">
      <w:bodyDiv w:val="1"/>
      <w:marLeft w:val="0"/>
      <w:marRight w:val="0"/>
      <w:marTop w:val="0"/>
      <w:marBottom w:val="0"/>
      <w:divBdr>
        <w:top w:val="none" w:sz="0" w:space="0" w:color="auto"/>
        <w:left w:val="none" w:sz="0" w:space="0" w:color="auto"/>
        <w:bottom w:val="none" w:sz="0" w:space="0" w:color="auto"/>
        <w:right w:val="none" w:sz="0" w:space="0" w:color="auto"/>
      </w:divBdr>
    </w:div>
    <w:div w:id="763913246">
      <w:bodyDiv w:val="1"/>
      <w:marLeft w:val="0"/>
      <w:marRight w:val="0"/>
      <w:marTop w:val="0"/>
      <w:marBottom w:val="0"/>
      <w:divBdr>
        <w:top w:val="none" w:sz="0" w:space="0" w:color="auto"/>
        <w:left w:val="none" w:sz="0" w:space="0" w:color="auto"/>
        <w:bottom w:val="none" w:sz="0" w:space="0" w:color="auto"/>
        <w:right w:val="none" w:sz="0" w:space="0" w:color="auto"/>
      </w:divBdr>
    </w:div>
    <w:div w:id="776174575">
      <w:bodyDiv w:val="1"/>
      <w:marLeft w:val="0"/>
      <w:marRight w:val="0"/>
      <w:marTop w:val="0"/>
      <w:marBottom w:val="0"/>
      <w:divBdr>
        <w:top w:val="none" w:sz="0" w:space="0" w:color="auto"/>
        <w:left w:val="none" w:sz="0" w:space="0" w:color="auto"/>
        <w:bottom w:val="none" w:sz="0" w:space="0" w:color="auto"/>
        <w:right w:val="none" w:sz="0" w:space="0" w:color="auto"/>
      </w:divBdr>
    </w:div>
    <w:div w:id="821384756">
      <w:bodyDiv w:val="1"/>
      <w:marLeft w:val="0"/>
      <w:marRight w:val="0"/>
      <w:marTop w:val="0"/>
      <w:marBottom w:val="0"/>
      <w:divBdr>
        <w:top w:val="none" w:sz="0" w:space="0" w:color="auto"/>
        <w:left w:val="none" w:sz="0" w:space="0" w:color="auto"/>
        <w:bottom w:val="none" w:sz="0" w:space="0" w:color="auto"/>
        <w:right w:val="none" w:sz="0" w:space="0" w:color="auto"/>
      </w:divBdr>
    </w:div>
    <w:div w:id="846217497">
      <w:bodyDiv w:val="1"/>
      <w:marLeft w:val="0"/>
      <w:marRight w:val="0"/>
      <w:marTop w:val="0"/>
      <w:marBottom w:val="0"/>
      <w:divBdr>
        <w:top w:val="none" w:sz="0" w:space="0" w:color="auto"/>
        <w:left w:val="none" w:sz="0" w:space="0" w:color="auto"/>
        <w:bottom w:val="none" w:sz="0" w:space="0" w:color="auto"/>
        <w:right w:val="none" w:sz="0" w:space="0" w:color="auto"/>
      </w:divBdr>
    </w:div>
    <w:div w:id="847597192">
      <w:bodyDiv w:val="1"/>
      <w:marLeft w:val="0"/>
      <w:marRight w:val="0"/>
      <w:marTop w:val="0"/>
      <w:marBottom w:val="0"/>
      <w:divBdr>
        <w:top w:val="none" w:sz="0" w:space="0" w:color="auto"/>
        <w:left w:val="none" w:sz="0" w:space="0" w:color="auto"/>
        <w:bottom w:val="none" w:sz="0" w:space="0" w:color="auto"/>
        <w:right w:val="none" w:sz="0" w:space="0" w:color="auto"/>
      </w:divBdr>
      <w:divsChild>
        <w:div w:id="1998532426">
          <w:marLeft w:val="0"/>
          <w:marRight w:val="0"/>
          <w:marTop w:val="0"/>
          <w:marBottom w:val="0"/>
          <w:divBdr>
            <w:top w:val="none" w:sz="0" w:space="0" w:color="auto"/>
            <w:left w:val="none" w:sz="0" w:space="0" w:color="auto"/>
            <w:bottom w:val="none" w:sz="0" w:space="0" w:color="auto"/>
            <w:right w:val="none" w:sz="0" w:space="0" w:color="auto"/>
          </w:divBdr>
        </w:div>
        <w:div w:id="1254510489">
          <w:marLeft w:val="0"/>
          <w:marRight w:val="0"/>
          <w:marTop w:val="0"/>
          <w:marBottom w:val="0"/>
          <w:divBdr>
            <w:top w:val="none" w:sz="0" w:space="0" w:color="auto"/>
            <w:left w:val="none" w:sz="0" w:space="0" w:color="auto"/>
            <w:bottom w:val="none" w:sz="0" w:space="0" w:color="auto"/>
            <w:right w:val="none" w:sz="0" w:space="0" w:color="auto"/>
          </w:divBdr>
        </w:div>
      </w:divsChild>
    </w:div>
    <w:div w:id="890308580">
      <w:bodyDiv w:val="1"/>
      <w:marLeft w:val="0"/>
      <w:marRight w:val="0"/>
      <w:marTop w:val="0"/>
      <w:marBottom w:val="0"/>
      <w:divBdr>
        <w:top w:val="none" w:sz="0" w:space="0" w:color="auto"/>
        <w:left w:val="none" w:sz="0" w:space="0" w:color="auto"/>
        <w:bottom w:val="none" w:sz="0" w:space="0" w:color="auto"/>
        <w:right w:val="none" w:sz="0" w:space="0" w:color="auto"/>
      </w:divBdr>
    </w:div>
    <w:div w:id="914169119">
      <w:bodyDiv w:val="1"/>
      <w:marLeft w:val="0"/>
      <w:marRight w:val="0"/>
      <w:marTop w:val="0"/>
      <w:marBottom w:val="0"/>
      <w:divBdr>
        <w:top w:val="none" w:sz="0" w:space="0" w:color="auto"/>
        <w:left w:val="none" w:sz="0" w:space="0" w:color="auto"/>
        <w:bottom w:val="none" w:sz="0" w:space="0" w:color="auto"/>
        <w:right w:val="none" w:sz="0" w:space="0" w:color="auto"/>
      </w:divBdr>
    </w:div>
    <w:div w:id="917786180">
      <w:bodyDiv w:val="1"/>
      <w:marLeft w:val="0"/>
      <w:marRight w:val="0"/>
      <w:marTop w:val="0"/>
      <w:marBottom w:val="0"/>
      <w:divBdr>
        <w:top w:val="none" w:sz="0" w:space="0" w:color="auto"/>
        <w:left w:val="none" w:sz="0" w:space="0" w:color="auto"/>
        <w:bottom w:val="none" w:sz="0" w:space="0" w:color="auto"/>
        <w:right w:val="none" w:sz="0" w:space="0" w:color="auto"/>
      </w:divBdr>
    </w:div>
    <w:div w:id="924536708">
      <w:bodyDiv w:val="1"/>
      <w:marLeft w:val="0"/>
      <w:marRight w:val="0"/>
      <w:marTop w:val="0"/>
      <w:marBottom w:val="0"/>
      <w:divBdr>
        <w:top w:val="none" w:sz="0" w:space="0" w:color="auto"/>
        <w:left w:val="none" w:sz="0" w:space="0" w:color="auto"/>
        <w:bottom w:val="none" w:sz="0" w:space="0" w:color="auto"/>
        <w:right w:val="none" w:sz="0" w:space="0" w:color="auto"/>
      </w:divBdr>
    </w:div>
    <w:div w:id="945229432">
      <w:bodyDiv w:val="1"/>
      <w:marLeft w:val="0"/>
      <w:marRight w:val="0"/>
      <w:marTop w:val="0"/>
      <w:marBottom w:val="0"/>
      <w:divBdr>
        <w:top w:val="none" w:sz="0" w:space="0" w:color="auto"/>
        <w:left w:val="none" w:sz="0" w:space="0" w:color="auto"/>
        <w:bottom w:val="none" w:sz="0" w:space="0" w:color="auto"/>
        <w:right w:val="none" w:sz="0" w:space="0" w:color="auto"/>
      </w:divBdr>
    </w:div>
    <w:div w:id="983898795">
      <w:bodyDiv w:val="1"/>
      <w:marLeft w:val="0"/>
      <w:marRight w:val="0"/>
      <w:marTop w:val="0"/>
      <w:marBottom w:val="0"/>
      <w:divBdr>
        <w:top w:val="none" w:sz="0" w:space="0" w:color="auto"/>
        <w:left w:val="none" w:sz="0" w:space="0" w:color="auto"/>
        <w:bottom w:val="none" w:sz="0" w:space="0" w:color="auto"/>
        <w:right w:val="none" w:sz="0" w:space="0" w:color="auto"/>
      </w:divBdr>
    </w:div>
    <w:div w:id="993529818">
      <w:bodyDiv w:val="1"/>
      <w:marLeft w:val="0"/>
      <w:marRight w:val="0"/>
      <w:marTop w:val="0"/>
      <w:marBottom w:val="0"/>
      <w:divBdr>
        <w:top w:val="none" w:sz="0" w:space="0" w:color="auto"/>
        <w:left w:val="none" w:sz="0" w:space="0" w:color="auto"/>
        <w:bottom w:val="none" w:sz="0" w:space="0" w:color="auto"/>
        <w:right w:val="none" w:sz="0" w:space="0" w:color="auto"/>
      </w:divBdr>
      <w:divsChild>
        <w:div w:id="376125863">
          <w:marLeft w:val="0"/>
          <w:marRight w:val="0"/>
          <w:marTop w:val="0"/>
          <w:marBottom w:val="0"/>
          <w:divBdr>
            <w:top w:val="none" w:sz="0" w:space="0" w:color="auto"/>
            <w:left w:val="none" w:sz="0" w:space="0" w:color="auto"/>
            <w:bottom w:val="none" w:sz="0" w:space="0" w:color="auto"/>
            <w:right w:val="none" w:sz="0" w:space="0" w:color="auto"/>
          </w:divBdr>
        </w:div>
        <w:div w:id="1624271167">
          <w:marLeft w:val="0"/>
          <w:marRight w:val="0"/>
          <w:marTop w:val="0"/>
          <w:marBottom w:val="0"/>
          <w:divBdr>
            <w:top w:val="none" w:sz="0" w:space="0" w:color="auto"/>
            <w:left w:val="none" w:sz="0" w:space="0" w:color="auto"/>
            <w:bottom w:val="none" w:sz="0" w:space="0" w:color="auto"/>
            <w:right w:val="none" w:sz="0" w:space="0" w:color="auto"/>
          </w:divBdr>
        </w:div>
      </w:divsChild>
    </w:div>
    <w:div w:id="1012145959">
      <w:bodyDiv w:val="1"/>
      <w:marLeft w:val="0"/>
      <w:marRight w:val="0"/>
      <w:marTop w:val="0"/>
      <w:marBottom w:val="0"/>
      <w:divBdr>
        <w:top w:val="none" w:sz="0" w:space="0" w:color="auto"/>
        <w:left w:val="none" w:sz="0" w:space="0" w:color="auto"/>
        <w:bottom w:val="none" w:sz="0" w:space="0" w:color="auto"/>
        <w:right w:val="none" w:sz="0" w:space="0" w:color="auto"/>
      </w:divBdr>
    </w:div>
    <w:div w:id="1035035201">
      <w:bodyDiv w:val="1"/>
      <w:marLeft w:val="0"/>
      <w:marRight w:val="0"/>
      <w:marTop w:val="0"/>
      <w:marBottom w:val="0"/>
      <w:divBdr>
        <w:top w:val="none" w:sz="0" w:space="0" w:color="auto"/>
        <w:left w:val="none" w:sz="0" w:space="0" w:color="auto"/>
        <w:bottom w:val="none" w:sz="0" w:space="0" w:color="auto"/>
        <w:right w:val="none" w:sz="0" w:space="0" w:color="auto"/>
      </w:divBdr>
    </w:div>
    <w:div w:id="1111777853">
      <w:bodyDiv w:val="1"/>
      <w:marLeft w:val="0"/>
      <w:marRight w:val="0"/>
      <w:marTop w:val="0"/>
      <w:marBottom w:val="0"/>
      <w:divBdr>
        <w:top w:val="none" w:sz="0" w:space="0" w:color="auto"/>
        <w:left w:val="none" w:sz="0" w:space="0" w:color="auto"/>
        <w:bottom w:val="none" w:sz="0" w:space="0" w:color="auto"/>
        <w:right w:val="none" w:sz="0" w:space="0" w:color="auto"/>
      </w:divBdr>
    </w:div>
    <w:div w:id="1140417145">
      <w:bodyDiv w:val="1"/>
      <w:marLeft w:val="0"/>
      <w:marRight w:val="0"/>
      <w:marTop w:val="0"/>
      <w:marBottom w:val="0"/>
      <w:divBdr>
        <w:top w:val="none" w:sz="0" w:space="0" w:color="auto"/>
        <w:left w:val="none" w:sz="0" w:space="0" w:color="auto"/>
        <w:bottom w:val="none" w:sz="0" w:space="0" w:color="auto"/>
        <w:right w:val="none" w:sz="0" w:space="0" w:color="auto"/>
      </w:divBdr>
    </w:div>
    <w:div w:id="1171989307">
      <w:bodyDiv w:val="1"/>
      <w:marLeft w:val="0"/>
      <w:marRight w:val="0"/>
      <w:marTop w:val="0"/>
      <w:marBottom w:val="0"/>
      <w:divBdr>
        <w:top w:val="none" w:sz="0" w:space="0" w:color="auto"/>
        <w:left w:val="none" w:sz="0" w:space="0" w:color="auto"/>
        <w:bottom w:val="none" w:sz="0" w:space="0" w:color="auto"/>
        <w:right w:val="none" w:sz="0" w:space="0" w:color="auto"/>
      </w:divBdr>
    </w:div>
    <w:div w:id="1217085053">
      <w:bodyDiv w:val="1"/>
      <w:marLeft w:val="0"/>
      <w:marRight w:val="0"/>
      <w:marTop w:val="0"/>
      <w:marBottom w:val="0"/>
      <w:divBdr>
        <w:top w:val="none" w:sz="0" w:space="0" w:color="auto"/>
        <w:left w:val="none" w:sz="0" w:space="0" w:color="auto"/>
        <w:bottom w:val="none" w:sz="0" w:space="0" w:color="auto"/>
        <w:right w:val="none" w:sz="0" w:space="0" w:color="auto"/>
      </w:divBdr>
    </w:div>
    <w:div w:id="1255940494">
      <w:bodyDiv w:val="1"/>
      <w:marLeft w:val="0"/>
      <w:marRight w:val="0"/>
      <w:marTop w:val="0"/>
      <w:marBottom w:val="0"/>
      <w:divBdr>
        <w:top w:val="none" w:sz="0" w:space="0" w:color="auto"/>
        <w:left w:val="none" w:sz="0" w:space="0" w:color="auto"/>
        <w:bottom w:val="none" w:sz="0" w:space="0" w:color="auto"/>
        <w:right w:val="none" w:sz="0" w:space="0" w:color="auto"/>
      </w:divBdr>
    </w:div>
    <w:div w:id="1267733301">
      <w:bodyDiv w:val="1"/>
      <w:marLeft w:val="0"/>
      <w:marRight w:val="0"/>
      <w:marTop w:val="0"/>
      <w:marBottom w:val="0"/>
      <w:divBdr>
        <w:top w:val="none" w:sz="0" w:space="0" w:color="auto"/>
        <w:left w:val="none" w:sz="0" w:space="0" w:color="auto"/>
        <w:bottom w:val="none" w:sz="0" w:space="0" w:color="auto"/>
        <w:right w:val="none" w:sz="0" w:space="0" w:color="auto"/>
      </w:divBdr>
    </w:div>
    <w:div w:id="1369571367">
      <w:bodyDiv w:val="1"/>
      <w:marLeft w:val="0"/>
      <w:marRight w:val="0"/>
      <w:marTop w:val="0"/>
      <w:marBottom w:val="0"/>
      <w:divBdr>
        <w:top w:val="none" w:sz="0" w:space="0" w:color="auto"/>
        <w:left w:val="none" w:sz="0" w:space="0" w:color="auto"/>
        <w:bottom w:val="none" w:sz="0" w:space="0" w:color="auto"/>
        <w:right w:val="none" w:sz="0" w:space="0" w:color="auto"/>
      </w:divBdr>
    </w:div>
    <w:div w:id="1383597279">
      <w:bodyDiv w:val="1"/>
      <w:marLeft w:val="0"/>
      <w:marRight w:val="0"/>
      <w:marTop w:val="0"/>
      <w:marBottom w:val="0"/>
      <w:divBdr>
        <w:top w:val="none" w:sz="0" w:space="0" w:color="auto"/>
        <w:left w:val="none" w:sz="0" w:space="0" w:color="auto"/>
        <w:bottom w:val="none" w:sz="0" w:space="0" w:color="auto"/>
        <w:right w:val="none" w:sz="0" w:space="0" w:color="auto"/>
      </w:divBdr>
    </w:div>
    <w:div w:id="1387101166">
      <w:bodyDiv w:val="1"/>
      <w:marLeft w:val="0"/>
      <w:marRight w:val="0"/>
      <w:marTop w:val="0"/>
      <w:marBottom w:val="0"/>
      <w:divBdr>
        <w:top w:val="none" w:sz="0" w:space="0" w:color="auto"/>
        <w:left w:val="none" w:sz="0" w:space="0" w:color="auto"/>
        <w:bottom w:val="none" w:sz="0" w:space="0" w:color="auto"/>
        <w:right w:val="none" w:sz="0" w:space="0" w:color="auto"/>
      </w:divBdr>
    </w:div>
    <w:div w:id="1389455657">
      <w:bodyDiv w:val="1"/>
      <w:marLeft w:val="0"/>
      <w:marRight w:val="0"/>
      <w:marTop w:val="0"/>
      <w:marBottom w:val="0"/>
      <w:divBdr>
        <w:top w:val="none" w:sz="0" w:space="0" w:color="auto"/>
        <w:left w:val="none" w:sz="0" w:space="0" w:color="auto"/>
        <w:bottom w:val="none" w:sz="0" w:space="0" w:color="auto"/>
        <w:right w:val="none" w:sz="0" w:space="0" w:color="auto"/>
      </w:divBdr>
    </w:div>
    <w:div w:id="1390307383">
      <w:bodyDiv w:val="1"/>
      <w:marLeft w:val="0"/>
      <w:marRight w:val="0"/>
      <w:marTop w:val="0"/>
      <w:marBottom w:val="0"/>
      <w:divBdr>
        <w:top w:val="none" w:sz="0" w:space="0" w:color="auto"/>
        <w:left w:val="none" w:sz="0" w:space="0" w:color="auto"/>
        <w:bottom w:val="none" w:sz="0" w:space="0" w:color="auto"/>
        <w:right w:val="none" w:sz="0" w:space="0" w:color="auto"/>
      </w:divBdr>
    </w:div>
    <w:div w:id="1413430249">
      <w:bodyDiv w:val="1"/>
      <w:marLeft w:val="0"/>
      <w:marRight w:val="0"/>
      <w:marTop w:val="0"/>
      <w:marBottom w:val="0"/>
      <w:divBdr>
        <w:top w:val="none" w:sz="0" w:space="0" w:color="auto"/>
        <w:left w:val="none" w:sz="0" w:space="0" w:color="auto"/>
        <w:bottom w:val="none" w:sz="0" w:space="0" w:color="auto"/>
        <w:right w:val="none" w:sz="0" w:space="0" w:color="auto"/>
      </w:divBdr>
    </w:div>
    <w:div w:id="1419672913">
      <w:bodyDiv w:val="1"/>
      <w:marLeft w:val="0"/>
      <w:marRight w:val="0"/>
      <w:marTop w:val="0"/>
      <w:marBottom w:val="0"/>
      <w:divBdr>
        <w:top w:val="none" w:sz="0" w:space="0" w:color="auto"/>
        <w:left w:val="none" w:sz="0" w:space="0" w:color="auto"/>
        <w:bottom w:val="none" w:sz="0" w:space="0" w:color="auto"/>
        <w:right w:val="none" w:sz="0" w:space="0" w:color="auto"/>
      </w:divBdr>
    </w:div>
    <w:div w:id="1445492612">
      <w:bodyDiv w:val="1"/>
      <w:marLeft w:val="0"/>
      <w:marRight w:val="0"/>
      <w:marTop w:val="0"/>
      <w:marBottom w:val="0"/>
      <w:divBdr>
        <w:top w:val="none" w:sz="0" w:space="0" w:color="auto"/>
        <w:left w:val="none" w:sz="0" w:space="0" w:color="auto"/>
        <w:bottom w:val="none" w:sz="0" w:space="0" w:color="auto"/>
        <w:right w:val="none" w:sz="0" w:space="0" w:color="auto"/>
      </w:divBdr>
    </w:div>
    <w:div w:id="1460613901">
      <w:bodyDiv w:val="1"/>
      <w:marLeft w:val="0"/>
      <w:marRight w:val="0"/>
      <w:marTop w:val="0"/>
      <w:marBottom w:val="0"/>
      <w:divBdr>
        <w:top w:val="none" w:sz="0" w:space="0" w:color="auto"/>
        <w:left w:val="none" w:sz="0" w:space="0" w:color="auto"/>
        <w:bottom w:val="none" w:sz="0" w:space="0" w:color="auto"/>
        <w:right w:val="none" w:sz="0" w:space="0" w:color="auto"/>
      </w:divBdr>
    </w:div>
    <w:div w:id="1481116078">
      <w:bodyDiv w:val="1"/>
      <w:marLeft w:val="0"/>
      <w:marRight w:val="0"/>
      <w:marTop w:val="0"/>
      <w:marBottom w:val="0"/>
      <w:divBdr>
        <w:top w:val="none" w:sz="0" w:space="0" w:color="auto"/>
        <w:left w:val="none" w:sz="0" w:space="0" w:color="auto"/>
        <w:bottom w:val="none" w:sz="0" w:space="0" w:color="auto"/>
        <w:right w:val="none" w:sz="0" w:space="0" w:color="auto"/>
      </w:divBdr>
    </w:div>
    <w:div w:id="1490825403">
      <w:bodyDiv w:val="1"/>
      <w:marLeft w:val="0"/>
      <w:marRight w:val="0"/>
      <w:marTop w:val="0"/>
      <w:marBottom w:val="0"/>
      <w:divBdr>
        <w:top w:val="none" w:sz="0" w:space="0" w:color="auto"/>
        <w:left w:val="none" w:sz="0" w:space="0" w:color="auto"/>
        <w:bottom w:val="none" w:sz="0" w:space="0" w:color="auto"/>
        <w:right w:val="none" w:sz="0" w:space="0" w:color="auto"/>
      </w:divBdr>
    </w:div>
    <w:div w:id="1517308793">
      <w:bodyDiv w:val="1"/>
      <w:marLeft w:val="0"/>
      <w:marRight w:val="0"/>
      <w:marTop w:val="0"/>
      <w:marBottom w:val="0"/>
      <w:divBdr>
        <w:top w:val="none" w:sz="0" w:space="0" w:color="auto"/>
        <w:left w:val="none" w:sz="0" w:space="0" w:color="auto"/>
        <w:bottom w:val="none" w:sz="0" w:space="0" w:color="auto"/>
        <w:right w:val="none" w:sz="0" w:space="0" w:color="auto"/>
      </w:divBdr>
    </w:div>
    <w:div w:id="1518546502">
      <w:bodyDiv w:val="1"/>
      <w:marLeft w:val="0"/>
      <w:marRight w:val="0"/>
      <w:marTop w:val="0"/>
      <w:marBottom w:val="0"/>
      <w:divBdr>
        <w:top w:val="none" w:sz="0" w:space="0" w:color="auto"/>
        <w:left w:val="none" w:sz="0" w:space="0" w:color="auto"/>
        <w:bottom w:val="none" w:sz="0" w:space="0" w:color="auto"/>
        <w:right w:val="none" w:sz="0" w:space="0" w:color="auto"/>
      </w:divBdr>
    </w:div>
    <w:div w:id="1527139444">
      <w:bodyDiv w:val="1"/>
      <w:marLeft w:val="0"/>
      <w:marRight w:val="0"/>
      <w:marTop w:val="0"/>
      <w:marBottom w:val="0"/>
      <w:divBdr>
        <w:top w:val="none" w:sz="0" w:space="0" w:color="auto"/>
        <w:left w:val="none" w:sz="0" w:space="0" w:color="auto"/>
        <w:bottom w:val="none" w:sz="0" w:space="0" w:color="auto"/>
        <w:right w:val="none" w:sz="0" w:space="0" w:color="auto"/>
      </w:divBdr>
    </w:div>
    <w:div w:id="1532691060">
      <w:bodyDiv w:val="1"/>
      <w:marLeft w:val="0"/>
      <w:marRight w:val="0"/>
      <w:marTop w:val="0"/>
      <w:marBottom w:val="0"/>
      <w:divBdr>
        <w:top w:val="none" w:sz="0" w:space="0" w:color="auto"/>
        <w:left w:val="none" w:sz="0" w:space="0" w:color="auto"/>
        <w:bottom w:val="none" w:sz="0" w:space="0" w:color="auto"/>
        <w:right w:val="none" w:sz="0" w:space="0" w:color="auto"/>
      </w:divBdr>
    </w:div>
    <w:div w:id="1551262785">
      <w:bodyDiv w:val="1"/>
      <w:marLeft w:val="0"/>
      <w:marRight w:val="0"/>
      <w:marTop w:val="0"/>
      <w:marBottom w:val="0"/>
      <w:divBdr>
        <w:top w:val="none" w:sz="0" w:space="0" w:color="auto"/>
        <w:left w:val="none" w:sz="0" w:space="0" w:color="auto"/>
        <w:bottom w:val="none" w:sz="0" w:space="0" w:color="auto"/>
        <w:right w:val="none" w:sz="0" w:space="0" w:color="auto"/>
      </w:divBdr>
    </w:div>
    <w:div w:id="1554459301">
      <w:bodyDiv w:val="1"/>
      <w:marLeft w:val="0"/>
      <w:marRight w:val="0"/>
      <w:marTop w:val="0"/>
      <w:marBottom w:val="0"/>
      <w:divBdr>
        <w:top w:val="none" w:sz="0" w:space="0" w:color="auto"/>
        <w:left w:val="none" w:sz="0" w:space="0" w:color="auto"/>
        <w:bottom w:val="none" w:sz="0" w:space="0" w:color="auto"/>
        <w:right w:val="none" w:sz="0" w:space="0" w:color="auto"/>
      </w:divBdr>
      <w:divsChild>
        <w:div w:id="310519291">
          <w:marLeft w:val="0"/>
          <w:marRight w:val="0"/>
          <w:marTop w:val="0"/>
          <w:marBottom w:val="0"/>
          <w:divBdr>
            <w:top w:val="none" w:sz="0" w:space="0" w:color="auto"/>
            <w:left w:val="none" w:sz="0" w:space="0" w:color="auto"/>
            <w:bottom w:val="none" w:sz="0" w:space="0" w:color="auto"/>
            <w:right w:val="none" w:sz="0" w:space="0" w:color="auto"/>
          </w:divBdr>
        </w:div>
        <w:div w:id="273756473">
          <w:marLeft w:val="0"/>
          <w:marRight w:val="0"/>
          <w:marTop w:val="0"/>
          <w:marBottom w:val="0"/>
          <w:divBdr>
            <w:top w:val="none" w:sz="0" w:space="0" w:color="auto"/>
            <w:left w:val="none" w:sz="0" w:space="0" w:color="auto"/>
            <w:bottom w:val="none" w:sz="0" w:space="0" w:color="auto"/>
            <w:right w:val="none" w:sz="0" w:space="0" w:color="auto"/>
          </w:divBdr>
        </w:div>
      </w:divsChild>
    </w:div>
    <w:div w:id="1567371789">
      <w:bodyDiv w:val="1"/>
      <w:marLeft w:val="0"/>
      <w:marRight w:val="0"/>
      <w:marTop w:val="0"/>
      <w:marBottom w:val="0"/>
      <w:divBdr>
        <w:top w:val="none" w:sz="0" w:space="0" w:color="auto"/>
        <w:left w:val="none" w:sz="0" w:space="0" w:color="auto"/>
        <w:bottom w:val="none" w:sz="0" w:space="0" w:color="auto"/>
        <w:right w:val="none" w:sz="0" w:space="0" w:color="auto"/>
      </w:divBdr>
    </w:div>
    <w:div w:id="1590263548">
      <w:bodyDiv w:val="1"/>
      <w:marLeft w:val="0"/>
      <w:marRight w:val="0"/>
      <w:marTop w:val="0"/>
      <w:marBottom w:val="0"/>
      <w:divBdr>
        <w:top w:val="none" w:sz="0" w:space="0" w:color="auto"/>
        <w:left w:val="none" w:sz="0" w:space="0" w:color="auto"/>
        <w:bottom w:val="none" w:sz="0" w:space="0" w:color="auto"/>
        <w:right w:val="none" w:sz="0" w:space="0" w:color="auto"/>
      </w:divBdr>
    </w:div>
    <w:div w:id="1711294537">
      <w:bodyDiv w:val="1"/>
      <w:marLeft w:val="0"/>
      <w:marRight w:val="0"/>
      <w:marTop w:val="0"/>
      <w:marBottom w:val="0"/>
      <w:divBdr>
        <w:top w:val="none" w:sz="0" w:space="0" w:color="auto"/>
        <w:left w:val="none" w:sz="0" w:space="0" w:color="auto"/>
        <w:bottom w:val="none" w:sz="0" w:space="0" w:color="auto"/>
        <w:right w:val="none" w:sz="0" w:space="0" w:color="auto"/>
      </w:divBdr>
    </w:div>
    <w:div w:id="1735665716">
      <w:bodyDiv w:val="1"/>
      <w:marLeft w:val="0"/>
      <w:marRight w:val="0"/>
      <w:marTop w:val="0"/>
      <w:marBottom w:val="0"/>
      <w:divBdr>
        <w:top w:val="none" w:sz="0" w:space="0" w:color="auto"/>
        <w:left w:val="none" w:sz="0" w:space="0" w:color="auto"/>
        <w:bottom w:val="none" w:sz="0" w:space="0" w:color="auto"/>
        <w:right w:val="none" w:sz="0" w:space="0" w:color="auto"/>
      </w:divBdr>
    </w:div>
    <w:div w:id="1760633395">
      <w:bodyDiv w:val="1"/>
      <w:marLeft w:val="0"/>
      <w:marRight w:val="0"/>
      <w:marTop w:val="0"/>
      <w:marBottom w:val="0"/>
      <w:divBdr>
        <w:top w:val="none" w:sz="0" w:space="0" w:color="auto"/>
        <w:left w:val="none" w:sz="0" w:space="0" w:color="auto"/>
        <w:bottom w:val="none" w:sz="0" w:space="0" w:color="auto"/>
        <w:right w:val="none" w:sz="0" w:space="0" w:color="auto"/>
      </w:divBdr>
    </w:div>
    <w:div w:id="1765107019">
      <w:bodyDiv w:val="1"/>
      <w:marLeft w:val="0"/>
      <w:marRight w:val="0"/>
      <w:marTop w:val="0"/>
      <w:marBottom w:val="0"/>
      <w:divBdr>
        <w:top w:val="none" w:sz="0" w:space="0" w:color="auto"/>
        <w:left w:val="none" w:sz="0" w:space="0" w:color="auto"/>
        <w:bottom w:val="none" w:sz="0" w:space="0" w:color="auto"/>
        <w:right w:val="none" w:sz="0" w:space="0" w:color="auto"/>
      </w:divBdr>
    </w:div>
    <w:div w:id="1782332163">
      <w:bodyDiv w:val="1"/>
      <w:marLeft w:val="0"/>
      <w:marRight w:val="0"/>
      <w:marTop w:val="0"/>
      <w:marBottom w:val="0"/>
      <w:divBdr>
        <w:top w:val="none" w:sz="0" w:space="0" w:color="auto"/>
        <w:left w:val="none" w:sz="0" w:space="0" w:color="auto"/>
        <w:bottom w:val="none" w:sz="0" w:space="0" w:color="auto"/>
        <w:right w:val="none" w:sz="0" w:space="0" w:color="auto"/>
      </w:divBdr>
    </w:div>
    <w:div w:id="1794057666">
      <w:bodyDiv w:val="1"/>
      <w:marLeft w:val="0"/>
      <w:marRight w:val="0"/>
      <w:marTop w:val="0"/>
      <w:marBottom w:val="0"/>
      <w:divBdr>
        <w:top w:val="none" w:sz="0" w:space="0" w:color="auto"/>
        <w:left w:val="none" w:sz="0" w:space="0" w:color="auto"/>
        <w:bottom w:val="none" w:sz="0" w:space="0" w:color="auto"/>
        <w:right w:val="none" w:sz="0" w:space="0" w:color="auto"/>
      </w:divBdr>
    </w:div>
    <w:div w:id="1799569644">
      <w:bodyDiv w:val="1"/>
      <w:marLeft w:val="0"/>
      <w:marRight w:val="0"/>
      <w:marTop w:val="0"/>
      <w:marBottom w:val="0"/>
      <w:divBdr>
        <w:top w:val="none" w:sz="0" w:space="0" w:color="auto"/>
        <w:left w:val="none" w:sz="0" w:space="0" w:color="auto"/>
        <w:bottom w:val="none" w:sz="0" w:space="0" w:color="auto"/>
        <w:right w:val="none" w:sz="0" w:space="0" w:color="auto"/>
      </w:divBdr>
    </w:div>
    <w:div w:id="1819569288">
      <w:bodyDiv w:val="1"/>
      <w:marLeft w:val="0"/>
      <w:marRight w:val="0"/>
      <w:marTop w:val="0"/>
      <w:marBottom w:val="0"/>
      <w:divBdr>
        <w:top w:val="none" w:sz="0" w:space="0" w:color="auto"/>
        <w:left w:val="none" w:sz="0" w:space="0" w:color="auto"/>
        <w:bottom w:val="none" w:sz="0" w:space="0" w:color="auto"/>
        <w:right w:val="none" w:sz="0" w:space="0" w:color="auto"/>
      </w:divBdr>
    </w:div>
    <w:div w:id="1887595536">
      <w:bodyDiv w:val="1"/>
      <w:marLeft w:val="0"/>
      <w:marRight w:val="0"/>
      <w:marTop w:val="0"/>
      <w:marBottom w:val="0"/>
      <w:divBdr>
        <w:top w:val="none" w:sz="0" w:space="0" w:color="auto"/>
        <w:left w:val="none" w:sz="0" w:space="0" w:color="auto"/>
        <w:bottom w:val="none" w:sz="0" w:space="0" w:color="auto"/>
        <w:right w:val="none" w:sz="0" w:space="0" w:color="auto"/>
      </w:divBdr>
    </w:div>
    <w:div w:id="1909270337">
      <w:bodyDiv w:val="1"/>
      <w:marLeft w:val="0"/>
      <w:marRight w:val="0"/>
      <w:marTop w:val="0"/>
      <w:marBottom w:val="0"/>
      <w:divBdr>
        <w:top w:val="none" w:sz="0" w:space="0" w:color="auto"/>
        <w:left w:val="none" w:sz="0" w:space="0" w:color="auto"/>
        <w:bottom w:val="none" w:sz="0" w:space="0" w:color="auto"/>
        <w:right w:val="none" w:sz="0" w:space="0" w:color="auto"/>
      </w:divBdr>
    </w:div>
    <w:div w:id="1912807971">
      <w:bodyDiv w:val="1"/>
      <w:marLeft w:val="0"/>
      <w:marRight w:val="0"/>
      <w:marTop w:val="0"/>
      <w:marBottom w:val="0"/>
      <w:divBdr>
        <w:top w:val="none" w:sz="0" w:space="0" w:color="auto"/>
        <w:left w:val="none" w:sz="0" w:space="0" w:color="auto"/>
        <w:bottom w:val="none" w:sz="0" w:space="0" w:color="auto"/>
        <w:right w:val="none" w:sz="0" w:space="0" w:color="auto"/>
      </w:divBdr>
    </w:div>
    <w:div w:id="1937446255">
      <w:bodyDiv w:val="1"/>
      <w:marLeft w:val="0"/>
      <w:marRight w:val="0"/>
      <w:marTop w:val="0"/>
      <w:marBottom w:val="0"/>
      <w:divBdr>
        <w:top w:val="none" w:sz="0" w:space="0" w:color="auto"/>
        <w:left w:val="none" w:sz="0" w:space="0" w:color="auto"/>
        <w:bottom w:val="none" w:sz="0" w:space="0" w:color="auto"/>
        <w:right w:val="none" w:sz="0" w:space="0" w:color="auto"/>
      </w:divBdr>
    </w:div>
    <w:div w:id="1947695051">
      <w:bodyDiv w:val="1"/>
      <w:marLeft w:val="0"/>
      <w:marRight w:val="0"/>
      <w:marTop w:val="0"/>
      <w:marBottom w:val="0"/>
      <w:divBdr>
        <w:top w:val="none" w:sz="0" w:space="0" w:color="auto"/>
        <w:left w:val="none" w:sz="0" w:space="0" w:color="auto"/>
        <w:bottom w:val="none" w:sz="0" w:space="0" w:color="auto"/>
        <w:right w:val="none" w:sz="0" w:space="0" w:color="auto"/>
      </w:divBdr>
    </w:div>
    <w:div w:id="1963421932">
      <w:bodyDiv w:val="1"/>
      <w:marLeft w:val="0"/>
      <w:marRight w:val="0"/>
      <w:marTop w:val="0"/>
      <w:marBottom w:val="0"/>
      <w:divBdr>
        <w:top w:val="none" w:sz="0" w:space="0" w:color="auto"/>
        <w:left w:val="none" w:sz="0" w:space="0" w:color="auto"/>
        <w:bottom w:val="none" w:sz="0" w:space="0" w:color="auto"/>
        <w:right w:val="none" w:sz="0" w:space="0" w:color="auto"/>
      </w:divBdr>
    </w:div>
    <w:div w:id="2014339436">
      <w:bodyDiv w:val="1"/>
      <w:marLeft w:val="0"/>
      <w:marRight w:val="0"/>
      <w:marTop w:val="0"/>
      <w:marBottom w:val="0"/>
      <w:divBdr>
        <w:top w:val="none" w:sz="0" w:space="0" w:color="auto"/>
        <w:left w:val="none" w:sz="0" w:space="0" w:color="auto"/>
        <w:bottom w:val="none" w:sz="0" w:space="0" w:color="auto"/>
        <w:right w:val="none" w:sz="0" w:space="0" w:color="auto"/>
      </w:divBdr>
    </w:div>
    <w:div w:id="2025278928">
      <w:bodyDiv w:val="1"/>
      <w:marLeft w:val="0"/>
      <w:marRight w:val="0"/>
      <w:marTop w:val="0"/>
      <w:marBottom w:val="0"/>
      <w:divBdr>
        <w:top w:val="none" w:sz="0" w:space="0" w:color="auto"/>
        <w:left w:val="none" w:sz="0" w:space="0" w:color="auto"/>
        <w:bottom w:val="none" w:sz="0" w:space="0" w:color="auto"/>
        <w:right w:val="none" w:sz="0" w:space="0" w:color="auto"/>
      </w:divBdr>
    </w:div>
    <w:div w:id="2032223298">
      <w:bodyDiv w:val="1"/>
      <w:marLeft w:val="0"/>
      <w:marRight w:val="0"/>
      <w:marTop w:val="0"/>
      <w:marBottom w:val="0"/>
      <w:divBdr>
        <w:top w:val="none" w:sz="0" w:space="0" w:color="auto"/>
        <w:left w:val="none" w:sz="0" w:space="0" w:color="auto"/>
        <w:bottom w:val="none" w:sz="0" w:space="0" w:color="auto"/>
        <w:right w:val="none" w:sz="0" w:space="0" w:color="auto"/>
      </w:divBdr>
    </w:div>
    <w:div w:id="2050446144">
      <w:bodyDiv w:val="1"/>
      <w:marLeft w:val="0"/>
      <w:marRight w:val="0"/>
      <w:marTop w:val="0"/>
      <w:marBottom w:val="0"/>
      <w:divBdr>
        <w:top w:val="none" w:sz="0" w:space="0" w:color="auto"/>
        <w:left w:val="none" w:sz="0" w:space="0" w:color="auto"/>
        <w:bottom w:val="none" w:sz="0" w:space="0" w:color="auto"/>
        <w:right w:val="none" w:sz="0" w:space="0" w:color="auto"/>
      </w:divBdr>
    </w:div>
    <w:div w:id="2078551199">
      <w:bodyDiv w:val="1"/>
      <w:marLeft w:val="0"/>
      <w:marRight w:val="0"/>
      <w:marTop w:val="0"/>
      <w:marBottom w:val="0"/>
      <w:divBdr>
        <w:top w:val="none" w:sz="0" w:space="0" w:color="auto"/>
        <w:left w:val="none" w:sz="0" w:space="0" w:color="auto"/>
        <w:bottom w:val="none" w:sz="0" w:space="0" w:color="auto"/>
        <w:right w:val="none" w:sz="0" w:space="0" w:color="auto"/>
      </w:divBdr>
    </w:div>
    <w:div w:id="2088769028">
      <w:bodyDiv w:val="1"/>
      <w:marLeft w:val="0"/>
      <w:marRight w:val="0"/>
      <w:marTop w:val="0"/>
      <w:marBottom w:val="0"/>
      <w:divBdr>
        <w:top w:val="none" w:sz="0" w:space="0" w:color="auto"/>
        <w:left w:val="none" w:sz="0" w:space="0" w:color="auto"/>
        <w:bottom w:val="none" w:sz="0" w:space="0" w:color="auto"/>
        <w:right w:val="none" w:sz="0" w:space="0" w:color="auto"/>
      </w:divBdr>
      <w:divsChild>
        <w:div w:id="838426859">
          <w:marLeft w:val="0"/>
          <w:marRight w:val="0"/>
          <w:marTop w:val="0"/>
          <w:marBottom w:val="0"/>
          <w:divBdr>
            <w:top w:val="none" w:sz="0" w:space="0" w:color="auto"/>
            <w:left w:val="none" w:sz="0" w:space="0" w:color="auto"/>
            <w:bottom w:val="none" w:sz="0" w:space="0" w:color="auto"/>
            <w:right w:val="none" w:sz="0" w:space="0" w:color="auto"/>
          </w:divBdr>
        </w:div>
        <w:div w:id="739641471">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xlNLIstIl1Y" TargetMode="External"/><Relationship Id="rId21" Type="http://schemas.openxmlformats.org/officeDocument/2006/relationships/hyperlink" Target="https://discovertheforest.org/" TargetMode="External"/><Relationship Id="rId42" Type="http://schemas.openxmlformats.org/officeDocument/2006/relationships/hyperlink" Target="https://www.everythingmom.com/activities/mindfulness-activities-for-kids" TargetMode="External"/><Relationship Id="rId47" Type="http://schemas.openxmlformats.org/officeDocument/2006/relationships/hyperlink" Target="https://www.gaia.com/article/rituals-for-honoring-mother-earth" TargetMode="External"/><Relationship Id="rId63" Type="http://schemas.openxmlformats.org/officeDocument/2006/relationships/hyperlink" Target="https://www.youtube.com/watch?v=0Puv0Pss33M" TargetMode="External"/><Relationship Id="rId68" Type="http://schemas.openxmlformats.org/officeDocument/2006/relationships/hyperlink" Target="https://www.kidsyogastories.com/breathing-exercises-for-kids/" TargetMode="External"/><Relationship Id="rId84" Type="http://schemas.openxmlformats.org/officeDocument/2006/relationships/hyperlink" Target="https://www.youtube.com/watch?v=uKytADx_OQc" TargetMode="External"/><Relationship Id="rId89" Type="http://schemas.openxmlformats.org/officeDocument/2006/relationships/hyperlink" Target="https://www.youtube.com/watch?v=RMhfNOHGQnQ" TargetMode="External"/><Relationship Id="rId16" Type="http://schemas.openxmlformats.org/officeDocument/2006/relationships/hyperlink" Target="https://youtu.be/DWOHcGF1Tmc" TargetMode="External"/><Relationship Id="rId11" Type="http://schemas.openxmlformats.org/officeDocument/2006/relationships/hyperlink" Target="https://mathgeekmama.com/math-in-nature/" TargetMode="External"/><Relationship Id="rId32" Type="http://schemas.openxmlformats.org/officeDocument/2006/relationships/hyperlink" Target="https://www.theottoolbox.com/heart-deep-breathing-exercise/" TargetMode="External"/><Relationship Id="rId37" Type="http://schemas.openxmlformats.org/officeDocument/2006/relationships/hyperlink" Target="https://karacarrero.com/earth-day-make-a-difference/" TargetMode="External"/><Relationship Id="rId53" Type="http://schemas.openxmlformats.org/officeDocument/2006/relationships/hyperlink" Target="https://www.youtube.com/watch?v=yihShYXXUcE" TargetMode="External"/><Relationship Id="rId58" Type="http://schemas.openxmlformats.org/officeDocument/2006/relationships/hyperlink" Target="https://www.youtube.com/watch?v=9SNlv8E17Q4" TargetMode="External"/><Relationship Id="rId74" Type="http://schemas.openxmlformats.org/officeDocument/2006/relationships/hyperlink" Target="https://www.youtube.com/watch?v=PQwuog7_wmg" TargetMode="External"/><Relationship Id="rId79" Type="http://schemas.openxmlformats.org/officeDocument/2006/relationships/hyperlink" Target="https://www.youtube.com/watch?v=-D_Np-3dVBQ" TargetMode="External"/><Relationship Id="rId5" Type="http://schemas.openxmlformats.org/officeDocument/2006/relationships/footnotes" Target="footnotes.xml"/><Relationship Id="rId90" Type="http://schemas.openxmlformats.org/officeDocument/2006/relationships/hyperlink" Target="https://wgvu.pbslearningmedia.org/resource/ush22-soc-earthday/earth-day-and-the-beginning-of-environmental-politics-american-experience/#.WMlea28rKj0" TargetMode="External"/><Relationship Id="rId95" Type="http://schemas.openxmlformats.org/officeDocument/2006/relationships/fontTable" Target="fontTable.xml"/><Relationship Id="rId22" Type="http://schemas.openxmlformats.org/officeDocument/2006/relationships/hyperlink" Target="https://www.youtube.com/watch?v=TOoCvTMypgk" TargetMode="External"/><Relationship Id="rId27" Type="http://schemas.openxmlformats.org/officeDocument/2006/relationships/hyperlink" Target="https://www.youtube.com/watch?v=2Mkwhe6LOBo" TargetMode="External"/><Relationship Id="rId43" Type="http://schemas.openxmlformats.org/officeDocument/2006/relationships/hyperlink" Target="https://www.youtube.com/watch?v=mht1sBHbS6w" TargetMode="External"/><Relationship Id="rId48" Type="http://schemas.openxmlformats.org/officeDocument/2006/relationships/hyperlink" Target="https://www.youtube.com/watch?v=caIo1UGSDgw" TargetMode="External"/><Relationship Id="rId64" Type="http://schemas.openxmlformats.org/officeDocument/2006/relationships/hyperlink" Target="https://www.youtube.com/watch?v=c3GerbZMRWA" TargetMode="External"/><Relationship Id="rId69" Type="http://schemas.openxmlformats.org/officeDocument/2006/relationships/image" Target="media/image9.emf"/><Relationship Id="rId8" Type="http://schemas.openxmlformats.org/officeDocument/2006/relationships/hyperlink" Target="https://www.youtube.com/watch?v=RwCVEaXjZnE" TargetMode="External"/><Relationship Id="rId51" Type="http://schemas.openxmlformats.org/officeDocument/2006/relationships/image" Target="media/image7.png"/><Relationship Id="rId72" Type="http://schemas.openxmlformats.org/officeDocument/2006/relationships/hyperlink" Target="https://www.youtube.com/watch?v=2iB23uVKHVw" TargetMode="External"/><Relationship Id="rId80" Type="http://schemas.openxmlformats.org/officeDocument/2006/relationships/hyperlink" Target="https://www.kitchencounterchronicle.com/earth-day-would-you-rather-questions-for-kids/" TargetMode="External"/><Relationship Id="rId85" Type="http://schemas.openxmlformats.org/officeDocument/2006/relationships/hyperlink" Target="https://www.plt.org/story/young-environmentalists-examples/" TargetMode="External"/><Relationship Id="rId93"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3.jpg"/><Relationship Id="rId25" Type="http://schemas.openxmlformats.org/officeDocument/2006/relationships/image" Target="media/image5.emf"/><Relationship Id="rId33" Type="http://schemas.openxmlformats.org/officeDocument/2006/relationships/image" Target="media/image6.png"/><Relationship Id="rId38" Type="http://schemas.openxmlformats.org/officeDocument/2006/relationships/hyperlink" Target="https://www.youtube.com/watch?v=5QDAasV0ZkY" TargetMode="External"/><Relationship Id="rId46" Type="http://schemas.openxmlformats.org/officeDocument/2006/relationships/hyperlink" Target="https://www.plt.org/family-activity/save-energy" TargetMode="External"/><Relationship Id="rId59" Type="http://schemas.openxmlformats.org/officeDocument/2006/relationships/hyperlink" Target="https://www.doinggoodtogether.org/projects/category/Heal+the+Earth" TargetMode="External"/><Relationship Id="rId67" Type="http://schemas.openxmlformats.org/officeDocument/2006/relationships/hyperlink" Target="https://www.gaiam.com/blogs/discover/make-your-space-sacred" TargetMode="External"/><Relationship Id="rId20" Type="http://schemas.openxmlformats.org/officeDocument/2006/relationships/hyperlink" Target="http://learncreatelove.com/printable-earth-day-memory-game/" TargetMode="External"/><Relationship Id="rId41" Type="http://schemas.openxmlformats.org/officeDocument/2006/relationships/hyperlink" Target="https://www.youtube.com/watch?v=oeusbGFWPtY" TargetMode="External"/><Relationship Id="rId54" Type="http://schemas.openxmlformats.org/officeDocument/2006/relationships/hyperlink" Target="https://www.natureevolutionaries.com/earth-rites" TargetMode="External"/><Relationship Id="rId62" Type="http://schemas.openxmlformats.org/officeDocument/2006/relationships/hyperlink" Target="https://www.youtube.com/watch?v=X2YgM1Zw4_E" TargetMode="External"/><Relationship Id="rId70" Type="http://schemas.openxmlformats.org/officeDocument/2006/relationships/hyperlink" Target="https://www.youtube.com/watch?v=xFPoIU5iiYQ" TargetMode="External"/><Relationship Id="rId75" Type="http://schemas.openxmlformats.org/officeDocument/2006/relationships/hyperlink" Target="https://www.youtube.com/watch?v=_6xlNyWPpB8" TargetMode="External"/><Relationship Id="rId83" Type="http://schemas.openxmlformats.org/officeDocument/2006/relationships/hyperlink" Target="https://www.youtube.com/watch?v=30VMIEmA114" TargetMode="External"/><Relationship Id="rId88" Type="http://schemas.openxmlformats.org/officeDocument/2006/relationships/hyperlink" Target="https://www.mosaicvoices.org/episode-318-the-dance-of-life" TargetMode="External"/><Relationship Id="rId91" Type="http://schemas.openxmlformats.org/officeDocument/2006/relationships/hyperlink" Target="https://www.pbs.org/wgbh/americanexperience/features/earthdays/" TargetMode="Externa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gaia.com/article/rituals-for-honoring-mother-earth" TargetMode="External"/><Relationship Id="rId23" Type="http://schemas.openxmlformats.org/officeDocument/2006/relationships/image" Target="media/image4.jpeg"/><Relationship Id="rId28" Type="http://schemas.openxmlformats.org/officeDocument/2006/relationships/hyperlink" Target="https://www.projectswithkids.com/mini-plant-pots/?fbclid=IwAR2EUu7h0FOt1DI0Kw3PdMlMBZX6BS89oOvju_2zaacqnT1drIuyzWtmVNQ" TargetMode="External"/><Relationship Id="rId36" Type="http://schemas.openxmlformats.org/officeDocument/2006/relationships/hyperlink" Target="https://karacarrero.com/earth-day-make-a-difference/" TargetMode="External"/><Relationship Id="rId49" Type="http://schemas.openxmlformats.org/officeDocument/2006/relationships/hyperlink" Target="https://www.youtube.com/watch?v=UbnRANz4nT0" TargetMode="External"/><Relationship Id="rId57" Type="http://schemas.openxmlformats.org/officeDocument/2006/relationships/hyperlink" Target="https://www.youtube.com/watch?v=sVPYIRF9RCQ" TargetMode="External"/><Relationship Id="rId10" Type="http://schemas.openxmlformats.org/officeDocument/2006/relationships/hyperlink" Target="https://themanylittlejoys.com/rainbow-color-scavenger-hunt-for-preschoolers/" TargetMode="External"/><Relationship Id="rId31" Type="http://schemas.openxmlformats.org/officeDocument/2006/relationships/hyperlink" Target="https://www.youtube.com/watch?v=iplZGpP2VO0" TargetMode="External"/><Relationship Id="rId44" Type="http://schemas.openxmlformats.org/officeDocument/2006/relationships/hyperlink" Target="https://youtu.be/EAmmUIEsN9A" TargetMode="External"/><Relationship Id="rId52" Type="http://schemas.openxmlformats.org/officeDocument/2006/relationships/hyperlink" Target="https://www.pngitem.com/middle/ioJhxRo_deep-breathing-lazy-eight-poster-printable-breathing-exercise/" TargetMode="External"/><Relationship Id="rId60" Type="http://schemas.openxmlformats.org/officeDocument/2006/relationships/hyperlink" Target="https://www.youtube.com/watch?v=B-nEYsyRlYo" TargetMode="External"/><Relationship Id="rId65" Type="http://schemas.openxmlformats.org/officeDocument/2006/relationships/hyperlink" Target="https://www.youtube.com/watch?v=6FycErkBETA" TargetMode="External"/><Relationship Id="rId73" Type="http://schemas.openxmlformats.org/officeDocument/2006/relationships/hyperlink" Target="https://www.un.org/sustainabledevelopment/climate-action-superheroes-info/" TargetMode="External"/><Relationship Id="rId78" Type="http://schemas.openxmlformats.org/officeDocument/2006/relationships/hyperlink" Target="https://www.thespruce.com/ways-to-repurpose-plastic-bags-4584967" TargetMode="External"/><Relationship Id="rId81" Type="http://schemas.openxmlformats.org/officeDocument/2006/relationships/hyperlink" Target="https://www.youtube.com/watch?v=3QUP_E-iNb0&amp;list=RDCMUC5MDIy3yhWDrx0MyDo4QmYg&amp;index=45" TargetMode="External"/><Relationship Id="rId86" Type="http://schemas.openxmlformats.org/officeDocument/2006/relationships/hyperlink" Target="https://www.youtube.com/watch?v=U6thaIqO28I" TargetMode="External"/><Relationship Id="rId9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www.youtube.com/watch?v=ieOo5jHj3Jg" TargetMode="External"/><Relationship Id="rId13" Type="http://schemas.openxmlformats.org/officeDocument/2006/relationships/image" Target="media/image2.emf"/><Relationship Id="rId18" Type="http://schemas.openxmlformats.org/officeDocument/2006/relationships/hyperlink" Target="https://www.youtube.com/watch?v=A68NH81RHQM" TargetMode="External"/><Relationship Id="rId39" Type="http://schemas.openxmlformats.org/officeDocument/2006/relationships/hyperlink" Target="https://www.youtube.com/watch?v=6H3L252wZB0&amp;list=RDCMUC5MDIy3yhWDrx0MyDo4QmYg&amp;index=7" TargetMode="External"/><Relationship Id="rId34" Type="http://schemas.openxmlformats.org/officeDocument/2006/relationships/hyperlink" Target="https://www.youtube.com/watch?v=56HZIuEuDOw" TargetMode="External"/><Relationship Id="rId50" Type="http://schemas.openxmlformats.org/officeDocument/2006/relationships/hyperlink" Target="https://www.squirrelsofafeather.com/earth-day-activities/" TargetMode="External"/><Relationship Id="rId55" Type="http://schemas.openxmlformats.org/officeDocument/2006/relationships/image" Target="media/image8.png"/><Relationship Id="rId76" Type="http://schemas.openxmlformats.org/officeDocument/2006/relationships/hyperlink" Target="https://www.youtube.com/watch?v=CubtcwIZEWc" TargetMode="External"/><Relationship Id="rId7" Type="http://schemas.openxmlformats.org/officeDocument/2006/relationships/hyperlink" Target="https://aggie.io/" TargetMode="External"/><Relationship Id="rId71" Type="http://schemas.openxmlformats.org/officeDocument/2006/relationships/hyperlink" Target="https://www.youtube.com/watch?v=pF72px2R3Hg" TargetMode="External"/><Relationship Id="rId92" Type="http://schemas.openxmlformats.org/officeDocument/2006/relationships/hyperlink" Target="https://www.ted.com/talks/jeff_kirschner_this_app_makes_it_fun_to_pick_up_litter" TargetMode="External"/><Relationship Id="rId2" Type="http://schemas.openxmlformats.org/officeDocument/2006/relationships/styles" Target="styles.xml"/><Relationship Id="rId29" Type="http://schemas.openxmlformats.org/officeDocument/2006/relationships/hyperlink" Target="https://www.weareteachers.com/anchor-charts-recycling/Supplies" TargetMode="External"/><Relationship Id="rId24" Type="http://schemas.openxmlformats.org/officeDocument/2006/relationships/hyperlink" Target="https://www.raddishkids.com/blogs/bonus-bites/carbon-footprint-quiz" TargetMode="External"/><Relationship Id="rId40" Type="http://schemas.openxmlformats.org/officeDocument/2006/relationships/hyperlink" Target="https://youtu.be/Zs8T9xJX55M" TargetMode="External"/><Relationship Id="rId45" Type="http://schemas.openxmlformats.org/officeDocument/2006/relationships/hyperlink" Target="https://www.earthday.org/pledge/" TargetMode="External"/><Relationship Id="rId66" Type="http://schemas.openxmlformats.org/officeDocument/2006/relationships/hyperlink" Target="https://www.youtube.com/watch?v=psyExnCkcXU" TargetMode="External"/><Relationship Id="rId87" Type="http://schemas.openxmlformats.org/officeDocument/2006/relationships/hyperlink" Target="https://www.youtube.com/watch?v=mkjwxmcdb0E" TargetMode="External"/><Relationship Id="rId61" Type="http://schemas.openxmlformats.org/officeDocument/2006/relationships/hyperlink" Target="https://frogmom.com/earth-day-activities-for-teens/" TargetMode="External"/><Relationship Id="rId82" Type="http://schemas.openxmlformats.org/officeDocument/2006/relationships/hyperlink" Target="https://www.youtube.com/watch?v=WmVLcj-XKnM" TargetMode="External"/><Relationship Id="rId19" Type="http://schemas.openxmlformats.org/officeDocument/2006/relationships/hyperlink" Target="https://adayinthelifeofakteacher.blogspot.com/2011/06/earth-week-activities.html" TargetMode="External"/><Relationship Id="rId14" Type="http://schemas.openxmlformats.org/officeDocument/2006/relationships/hyperlink" Target="https://www.gogreendistrict.com/earthcare-actions" TargetMode="External"/><Relationship Id="rId30" Type="http://schemas.openxmlformats.org/officeDocument/2006/relationships/hyperlink" Target="https://www.youtube.com/watch?v=WmVLcj-XKnM" TargetMode="External"/><Relationship Id="rId35" Type="http://schemas.openxmlformats.org/officeDocument/2006/relationships/hyperlink" Target="https://busybeespeech.com/earth-day-freebies/" TargetMode="External"/><Relationship Id="rId56" Type="http://schemas.openxmlformats.org/officeDocument/2006/relationships/hyperlink" Target="https://www.youtube.com/watch?v=FcKHD4uTLR4" TargetMode="External"/><Relationship Id="rId77" Type="http://schemas.openxmlformats.org/officeDocument/2006/relationships/hyperlink" Target="https://www.tomsofmaine.com/good-matters/thinking-sustainably/how-upcycle-plastic-bags-4-easy-craft-idea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ianevenzera/Library/Group%20Containers/UBF8T346G9.Office/User%20Content.localized/Templates.localized/Handou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Handout Template.dotx</Template>
  <TotalTime>144</TotalTime>
  <Pages>30</Pages>
  <Words>6627</Words>
  <Characters>37776</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Diane Venzera</dc:creator>
  <cp:keywords/>
  <dc:description/>
  <cp:lastModifiedBy>Diane Venzera</cp:lastModifiedBy>
  <cp:revision>12</cp:revision>
  <cp:lastPrinted>2016-07-11T12:49:00Z</cp:lastPrinted>
  <dcterms:created xsi:type="dcterms:W3CDTF">2023-07-04T15:38:00Z</dcterms:created>
  <dcterms:modified xsi:type="dcterms:W3CDTF">2023-07-04T20:43:00Z</dcterms:modified>
</cp:coreProperties>
</file>